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page" w:tblpX="849" w:tblpY="1921"/>
        <w:tblW w:w="4864" w:type="pct"/>
        <w:tblLayout w:type="fixed"/>
        <w:tblLook w:val="04A0" w:firstRow="1" w:lastRow="0" w:firstColumn="1" w:lastColumn="0" w:noHBand="0" w:noVBand="1"/>
      </w:tblPr>
      <w:tblGrid>
        <w:gridCol w:w="236"/>
        <w:gridCol w:w="9971"/>
        <w:gridCol w:w="283"/>
      </w:tblGrid>
      <w:tr w:rsidR="00BC1B68" w:rsidRPr="0065346C" w14:paraId="4CBB3892" w14:textId="77777777" w:rsidTr="00613C85">
        <w:trPr>
          <w:trHeight w:val="20"/>
        </w:trPr>
        <w:tc>
          <w:tcPr>
            <w:tcW w:w="112" w:type="pct"/>
            <w:shd w:val="clear" w:color="auto" w:fill="auto"/>
          </w:tcPr>
          <w:p w14:paraId="1FF74C03" w14:textId="77777777" w:rsidR="00BC1B68" w:rsidRPr="0065346C" w:rsidRDefault="00BC1B68" w:rsidP="00C95E1D">
            <w:pPr>
              <w:pStyle w:val="Texto"/>
              <w:spacing w:after="0"/>
            </w:pPr>
          </w:p>
        </w:tc>
        <w:tc>
          <w:tcPr>
            <w:tcW w:w="4752" w:type="pct"/>
            <w:shd w:val="clear" w:color="auto" w:fill="auto"/>
          </w:tcPr>
          <w:p w14:paraId="6D2BD6A5" w14:textId="77777777" w:rsidR="00BC1B68" w:rsidRPr="0065346C" w:rsidRDefault="00BC1B68" w:rsidP="00C95E1D">
            <w:pPr>
              <w:pStyle w:val="Texto"/>
              <w:spacing w:after="0"/>
            </w:pPr>
          </w:p>
        </w:tc>
        <w:tc>
          <w:tcPr>
            <w:tcW w:w="135" w:type="pct"/>
            <w:shd w:val="clear" w:color="auto" w:fill="auto"/>
          </w:tcPr>
          <w:p w14:paraId="45D663B0" w14:textId="77777777" w:rsidR="00BC1B68" w:rsidRPr="0065346C" w:rsidRDefault="00BC1B68" w:rsidP="00C95E1D">
            <w:pPr>
              <w:pStyle w:val="Texto"/>
              <w:spacing w:after="0"/>
            </w:pPr>
          </w:p>
        </w:tc>
      </w:tr>
      <w:tr w:rsidR="00265218" w:rsidRPr="0065346C" w14:paraId="0ABECBF7" w14:textId="77777777" w:rsidTr="00613C85">
        <w:trPr>
          <w:trHeight w:val="10262"/>
        </w:trPr>
        <w:tc>
          <w:tcPr>
            <w:tcW w:w="112" w:type="pct"/>
            <w:shd w:val="clear" w:color="auto" w:fill="auto"/>
          </w:tcPr>
          <w:p w14:paraId="45760684" w14:textId="77777777" w:rsidR="00265218" w:rsidRPr="0065346C" w:rsidRDefault="00265218" w:rsidP="00C95E1D">
            <w:pPr>
              <w:pStyle w:val="Texto"/>
            </w:pPr>
          </w:p>
        </w:tc>
        <w:tc>
          <w:tcPr>
            <w:tcW w:w="4752" w:type="pct"/>
            <w:shd w:val="clear" w:color="auto" w:fill="auto"/>
          </w:tcPr>
          <w:p w14:paraId="713794FD" w14:textId="77777777" w:rsidR="00C209A0" w:rsidRPr="003A237F" w:rsidRDefault="00C209A0" w:rsidP="00C95E1D">
            <w:pPr>
              <w:rPr>
                <w:b/>
                <w:bCs/>
                <w:color w:val="1F497D" w:themeColor="text2"/>
              </w:rPr>
            </w:pPr>
            <w:r w:rsidRPr="003A237F">
              <w:rPr>
                <w:b/>
                <w:bCs/>
                <w:color w:val="1F497D" w:themeColor="text2"/>
              </w:rPr>
              <w:t>I.DATOS DEL PROYECTO</w:t>
            </w:r>
          </w:p>
          <w:p w14:paraId="7C5BB334" w14:textId="77777777" w:rsidR="00C209A0" w:rsidRDefault="00C209A0" w:rsidP="00C95E1D">
            <w:r>
              <w:t>1.1. Título o nombre del proyecto:</w:t>
            </w:r>
          </w:p>
          <w:p w14:paraId="64F6D77C" w14:textId="77777777" w:rsidR="00C209A0" w:rsidRDefault="00C209A0" w:rsidP="00C95E1D"/>
          <w:p w14:paraId="512008F9" w14:textId="77777777" w:rsidR="00085D95" w:rsidRDefault="00085D95" w:rsidP="00C95E1D"/>
          <w:p w14:paraId="70EB2CF4" w14:textId="77777777" w:rsidR="00C209A0" w:rsidRDefault="00C209A0" w:rsidP="00C95E1D"/>
          <w:p w14:paraId="6CB5AB27" w14:textId="184E75D5" w:rsidR="00C209A0" w:rsidRDefault="00C209A0" w:rsidP="00C95E1D">
            <w:r>
              <w:t>1.2. Tipo de proyecto</w:t>
            </w:r>
            <w:r w:rsidR="00D65991">
              <w:t xml:space="preserve"> </w:t>
            </w:r>
            <w:r w:rsidR="00D65991" w:rsidRPr="00D65991">
              <w:rPr>
                <w:sz w:val="16"/>
                <w:szCs w:val="16"/>
              </w:rPr>
              <w:t>(conceptualizaciones en anexo #</w:t>
            </w:r>
            <w:r w:rsidR="00D65991">
              <w:rPr>
                <w:sz w:val="16"/>
                <w:szCs w:val="16"/>
              </w:rPr>
              <w:t>1</w:t>
            </w:r>
            <w:r w:rsidR="00D65991" w:rsidRPr="00D65991">
              <w:rPr>
                <w:sz w:val="16"/>
                <w:szCs w:val="16"/>
              </w:rPr>
              <w:t>)</w:t>
            </w:r>
            <w:r>
              <w:t>: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2378"/>
              <w:gridCol w:w="457"/>
              <w:gridCol w:w="2487"/>
              <w:gridCol w:w="490"/>
              <w:gridCol w:w="2454"/>
            </w:tblGrid>
            <w:tr w:rsidR="00C209A0" w14:paraId="3C6691A3" w14:textId="77777777" w:rsidTr="00613C85">
              <w:tc>
                <w:tcPr>
                  <w:tcW w:w="2940" w:type="dxa"/>
                  <w:gridSpan w:val="2"/>
                </w:tcPr>
                <w:p w14:paraId="1073E1B8" w14:textId="04DD37CA" w:rsidR="00C209A0" w:rsidRDefault="00C209A0" w:rsidP="00206942">
                  <w:pPr>
                    <w:framePr w:hSpace="141" w:wrap="around" w:vAnchor="page" w:hAnchor="page" w:x="849" w:y="1921"/>
                    <w:jc w:val="center"/>
                  </w:pPr>
                  <w:r>
                    <w:t>INVESTIGACIÓN</w:t>
                  </w:r>
                </w:p>
              </w:tc>
              <w:tc>
                <w:tcPr>
                  <w:tcW w:w="2944" w:type="dxa"/>
                  <w:gridSpan w:val="2"/>
                </w:tcPr>
                <w:p w14:paraId="48A70EB5" w14:textId="4BC3868F" w:rsidR="00C209A0" w:rsidRDefault="00C209A0" w:rsidP="00206942">
                  <w:pPr>
                    <w:framePr w:hSpace="141" w:wrap="around" w:vAnchor="page" w:hAnchor="page" w:x="849" w:y="1921"/>
                    <w:jc w:val="center"/>
                  </w:pPr>
                  <w:r>
                    <w:t>EXTENSIÓN</w:t>
                  </w:r>
                </w:p>
              </w:tc>
              <w:tc>
                <w:tcPr>
                  <w:tcW w:w="2944" w:type="dxa"/>
                  <w:gridSpan w:val="2"/>
                </w:tcPr>
                <w:p w14:paraId="4BEC1ECE" w14:textId="77777777" w:rsidR="00C209A0" w:rsidRDefault="00C209A0" w:rsidP="00206942">
                  <w:pPr>
                    <w:framePr w:hSpace="141" w:wrap="around" w:vAnchor="page" w:hAnchor="page" w:x="849" w:y="1921"/>
                    <w:jc w:val="center"/>
                  </w:pPr>
                  <w:r>
                    <w:t>AMBOS</w:t>
                  </w:r>
                </w:p>
              </w:tc>
            </w:tr>
            <w:tr w:rsidR="00C209A0" w14:paraId="002B0BFB" w14:textId="77777777" w:rsidTr="00613C85"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EDFB06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237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5C3E2BB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 w:rsidRPr="003A237F">
                    <w:rPr>
                      <w:sz w:val="18"/>
                      <w:szCs w:val="18"/>
                    </w:rPr>
                    <w:t>Inv. Básica</w:t>
                  </w:r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DDF9B2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248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CC112BC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 w:rsidRPr="003A237F">
                    <w:rPr>
                      <w:sz w:val="18"/>
                      <w:szCs w:val="18"/>
                    </w:rPr>
                    <w:t>Extensión abierta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F86D72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2454" w:type="dxa"/>
                  <w:tcBorders>
                    <w:left w:val="single" w:sz="4" w:space="0" w:color="auto"/>
                  </w:tcBorders>
                </w:tcPr>
                <w:p w14:paraId="168B7C44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 w:rsidRPr="003A237F">
                    <w:rPr>
                      <w:sz w:val="18"/>
                      <w:szCs w:val="18"/>
                    </w:rPr>
                    <w:t>Inv. Básica</w:t>
                  </w:r>
                </w:p>
              </w:tc>
            </w:tr>
            <w:tr w:rsidR="00C209A0" w14:paraId="2CD69922" w14:textId="77777777" w:rsidTr="00613C85"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775668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237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33A8C6E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 w:rsidRPr="003A237F">
                    <w:rPr>
                      <w:sz w:val="18"/>
                      <w:szCs w:val="18"/>
                    </w:rPr>
                    <w:t>Inv. aplicada</w:t>
                  </w:r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2A2618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248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404335B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>
                    <w:rPr>
                      <w:sz w:val="18"/>
                      <w:szCs w:val="18"/>
                    </w:rPr>
                    <w:t>Extensión comunitaria / territorial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32DE70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2454" w:type="dxa"/>
                  <w:tcBorders>
                    <w:left w:val="single" w:sz="4" w:space="0" w:color="auto"/>
                  </w:tcBorders>
                </w:tcPr>
                <w:p w14:paraId="3A8C20E4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 w:rsidRPr="003A237F">
                    <w:rPr>
                      <w:sz w:val="18"/>
                      <w:szCs w:val="18"/>
                    </w:rPr>
                    <w:t>Inv. aplicada</w:t>
                  </w:r>
                </w:p>
              </w:tc>
            </w:tr>
            <w:tr w:rsidR="00C209A0" w14:paraId="24FE8BEF" w14:textId="77777777" w:rsidTr="00613C85"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BD6818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237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04F4A24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 w:rsidRPr="003A237F">
                    <w:rPr>
                      <w:sz w:val="18"/>
                      <w:szCs w:val="18"/>
                    </w:rPr>
                    <w:t>Desarrollo experimental</w:t>
                  </w:r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DC36B8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248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72C236A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>
                    <w:rPr>
                      <w:sz w:val="18"/>
                      <w:szCs w:val="18"/>
                    </w:rPr>
                    <w:t>Extensión docente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574292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2454" w:type="dxa"/>
                  <w:tcBorders>
                    <w:left w:val="single" w:sz="4" w:space="0" w:color="auto"/>
                  </w:tcBorders>
                </w:tcPr>
                <w:p w14:paraId="05A1A333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 w:rsidRPr="003A237F">
                    <w:rPr>
                      <w:sz w:val="18"/>
                      <w:szCs w:val="18"/>
                    </w:rPr>
                    <w:t>Desarrollo experimental</w:t>
                  </w:r>
                </w:p>
              </w:tc>
            </w:tr>
            <w:tr w:rsidR="00C209A0" w14:paraId="69585DC4" w14:textId="77777777" w:rsidTr="00613C85">
              <w:tc>
                <w:tcPr>
                  <w:tcW w:w="2940" w:type="dxa"/>
                  <w:gridSpan w:val="2"/>
                  <w:vMerge w:val="restart"/>
                </w:tcPr>
                <w:p w14:paraId="544B1056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2944" w:type="dxa"/>
                  <w:gridSpan w:val="2"/>
                  <w:vMerge w:val="restart"/>
                  <w:tcBorders>
                    <w:right w:val="single" w:sz="4" w:space="0" w:color="auto"/>
                  </w:tcBorders>
                </w:tcPr>
                <w:p w14:paraId="5EBE9C24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78F64E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2454" w:type="dxa"/>
                  <w:tcBorders>
                    <w:left w:val="single" w:sz="4" w:space="0" w:color="auto"/>
                  </w:tcBorders>
                </w:tcPr>
                <w:p w14:paraId="288DF763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 w:rsidRPr="003A237F">
                    <w:rPr>
                      <w:sz w:val="18"/>
                      <w:szCs w:val="18"/>
                    </w:rPr>
                    <w:t>Extensión abierta</w:t>
                  </w:r>
                </w:p>
              </w:tc>
            </w:tr>
            <w:tr w:rsidR="00C209A0" w14:paraId="716F0DE2" w14:textId="77777777" w:rsidTr="00613C85">
              <w:tc>
                <w:tcPr>
                  <w:tcW w:w="2940" w:type="dxa"/>
                  <w:gridSpan w:val="2"/>
                  <w:vMerge/>
                </w:tcPr>
                <w:p w14:paraId="7E120902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2944" w:type="dxa"/>
                  <w:gridSpan w:val="2"/>
                  <w:vMerge/>
                  <w:tcBorders>
                    <w:right w:val="single" w:sz="4" w:space="0" w:color="auto"/>
                  </w:tcBorders>
                </w:tcPr>
                <w:p w14:paraId="14F085A5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43BE6A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2454" w:type="dxa"/>
                  <w:tcBorders>
                    <w:left w:val="single" w:sz="4" w:space="0" w:color="auto"/>
                  </w:tcBorders>
                </w:tcPr>
                <w:p w14:paraId="43ECE08B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>
                    <w:rPr>
                      <w:sz w:val="18"/>
                      <w:szCs w:val="18"/>
                    </w:rPr>
                    <w:t>Extensión comunitaria / territorial</w:t>
                  </w:r>
                </w:p>
              </w:tc>
            </w:tr>
            <w:tr w:rsidR="00C209A0" w14:paraId="51C1D12F" w14:textId="77777777" w:rsidTr="00613C85">
              <w:tc>
                <w:tcPr>
                  <w:tcW w:w="2940" w:type="dxa"/>
                  <w:gridSpan w:val="2"/>
                  <w:vMerge/>
                </w:tcPr>
                <w:p w14:paraId="4C748BB1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2944" w:type="dxa"/>
                  <w:gridSpan w:val="2"/>
                  <w:vMerge/>
                  <w:tcBorders>
                    <w:right w:val="single" w:sz="4" w:space="0" w:color="auto"/>
                  </w:tcBorders>
                </w:tcPr>
                <w:p w14:paraId="2E1FD10E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A3D211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2454" w:type="dxa"/>
                  <w:tcBorders>
                    <w:left w:val="single" w:sz="4" w:space="0" w:color="auto"/>
                  </w:tcBorders>
                </w:tcPr>
                <w:p w14:paraId="48BE90B2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>
                    <w:rPr>
                      <w:sz w:val="18"/>
                      <w:szCs w:val="18"/>
                    </w:rPr>
                    <w:t>Extensión docente</w:t>
                  </w:r>
                </w:p>
              </w:tc>
            </w:tr>
          </w:tbl>
          <w:p w14:paraId="7CD13C8D" w14:textId="77777777" w:rsidR="00C96F93" w:rsidRDefault="00C96F93" w:rsidP="00C95E1D"/>
          <w:p w14:paraId="1C1AD6ED" w14:textId="020CE2A4" w:rsidR="00C209A0" w:rsidRDefault="00C209A0" w:rsidP="00C95E1D">
            <w:r>
              <w:t>1.3. Carreras vinculadas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3"/>
              <w:gridCol w:w="5103"/>
            </w:tblGrid>
            <w:tr w:rsidR="007E2379" w14:paraId="09DFCAE8" w14:textId="77777777" w:rsidTr="00613C85">
              <w:tc>
                <w:tcPr>
                  <w:tcW w:w="553" w:type="dxa"/>
                </w:tcPr>
                <w:p w14:paraId="4EC22DDB" w14:textId="77777777" w:rsidR="007E2379" w:rsidRDefault="007E237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0A661928" w14:textId="242F491D" w:rsidR="007E2379" w:rsidRDefault="007E237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 w:rsidRPr="003A237F">
                    <w:rPr>
                      <w:sz w:val="18"/>
                      <w:szCs w:val="18"/>
                    </w:rPr>
                    <w:t>Diplomado en administración de empresas</w:t>
                  </w:r>
                </w:p>
              </w:tc>
            </w:tr>
            <w:tr w:rsidR="007E2379" w14:paraId="252BF92F" w14:textId="77777777" w:rsidTr="00613C85">
              <w:tc>
                <w:tcPr>
                  <w:tcW w:w="553" w:type="dxa"/>
                </w:tcPr>
                <w:p w14:paraId="6977E2AC" w14:textId="77777777" w:rsidR="007E2379" w:rsidRDefault="007E237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373FC9C2" w14:textId="6DCC594E" w:rsidR="007E2379" w:rsidRDefault="007E237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 w:rsidRPr="003A237F">
                    <w:rPr>
                      <w:sz w:val="18"/>
                      <w:szCs w:val="18"/>
                    </w:rPr>
                    <w:t>Administración de empresas en recursos humanos</w:t>
                  </w:r>
                </w:p>
              </w:tc>
            </w:tr>
            <w:tr w:rsidR="007E2379" w14:paraId="70A01F78" w14:textId="77777777" w:rsidTr="00613C85">
              <w:tc>
                <w:tcPr>
                  <w:tcW w:w="553" w:type="dxa"/>
                </w:tcPr>
                <w:p w14:paraId="23035485" w14:textId="77777777" w:rsidR="007E2379" w:rsidRDefault="007E237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51CE40FE" w14:textId="06B42D7E" w:rsidR="007E2379" w:rsidRDefault="007E237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 w:rsidRPr="003A237F">
                    <w:rPr>
                      <w:sz w:val="18"/>
                      <w:szCs w:val="18"/>
                    </w:rPr>
                    <w:t>Administración de empresas en banca y finanzas</w:t>
                  </w:r>
                </w:p>
              </w:tc>
            </w:tr>
            <w:tr w:rsidR="007E2379" w14:paraId="67C7395F" w14:textId="77777777" w:rsidTr="00613C85">
              <w:tc>
                <w:tcPr>
                  <w:tcW w:w="553" w:type="dxa"/>
                </w:tcPr>
                <w:p w14:paraId="49E43E92" w14:textId="77777777" w:rsidR="007E2379" w:rsidRDefault="007E237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54414A2B" w14:textId="79C88265" w:rsidR="007E2379" w:rsidRDefault="007E237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 w:rsidRPr="003A237F">
                    <w:rPr>
                      <w:sz w:val="18"/>
                      <w:szCs w:val="18"/>
                    </w:rPr>
                    <w:t>Administración de empresas contaduría</w:t>
                  </w:r>
                </w:p>
              </w:tc>
            </w:tr>
            <w:tr w:rsidR="007E2379" w14:paraId="053D1F26" w14:textId="77777777" w:rsidTr="00613C85">
              <w:tc>
                <w:tcPr>
                  <w:tcW w:w="553" w:type="dxa"/>
                </w:tcPr>
                <w:p w14:paraId="60F0E4F9" w14:textId="77777777" w:rsidR="007E2379" w:rsidRDefault="007E237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148D2124" w14:textId="090884CD" w:rsidR="007E2379" w:rsidRDefault="007E237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 w:rsidRPr="003A237F">
                    <w:rPr>
                      <w:sz w:val="18"/>
                      <w:szCs w:val="18"/>
                    </w:rPr>
                    <w:t>Administración de empresas</w:t>
                  </w:r>
                  <w:r>
                    <w:rPr>
                      <w:sz w:val="18"/>
                      <w:szCs w:val="18"/>
                    </w:rPr>
                    <w:t xml:space="preserve"> dirección de empresas</w:t>
                  </w:r>
                </w:p>
              </w:tc>
            </w:tr>
            <w:tr w:rsidR="007E2379" w14:paraId="3B67B154" w14:textId="77777777" w:rsidTr="00613C85">
              <w:tc>
                <w:tcPr>
                  <w:tcW w:w="553" w:type="dxa"/>
                </w:tcPr>
                <w:p w14:paraId="14E0A9B5" w14:textId="77777777" w:rsidR="007E2379" w:rsidRDefault="007E237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09DB4160" w14:textId="7B78E0E4" w:rsidR="007E2379" w:rsidRDefault="007E237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 w:rsidRPr="003A237F">
                    <w:rPr>
                      <w:sz w:val="18"/>
                      <w:szCs w:val="18"/>
                    </w:rPr>
                    <w:t>Administración de empresas mercadeo</w:t>
                  </w:r>
                </w:p>
              </w:tc>
            </w:tr>
            <w:tr w:rsidR="007E2379" w14:paraId="357396E2" w14:textId="77777777" w:rsidTr="00613C85">
              <w:tc>
                <w:tcPr>
                  <w:tcW w:w="553" w:type="dxa"/>
                </w:tcPr>
                <w:p w14:paraId="140AB8DD" w14:textId="77777777" w:rsidR="007E2379" w:rsidRDefault="007E237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7A62A57D" w14:textId="16FFA4F0" w:rsidR="007E2379" w:rsidRDefault="007E237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 w:rsidRPr="003A237F">
                    <w:rPr>
                      <w:sz w:val="18"/>
                      <w:szCs w:val="18"/>
                    </w:rPr>
                    <w:t>Administración de empresas negocios internacionales</w:t>
                  </w:r>
                </w:p>
              </w:tc>
            </w:tr>
            <w:tr w:rsidR="007E2379" w14:paraId="1384D1C2" w14:textId="77777777" w:rsidTr="00613C85">
              <w:tc>
                <w:tcPr>
                  <w:tcW w:w="553" w:type="dxa"/>
                </w:tcPr>
                <w:p w14:paraId="2E703A4A" w14:textId="77777777" w:rsidR="007E2379" w:rsidRDefault="007E237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2278E8B9" w14:textId="74E38450" w:rsidR="007E2379" w:rsidRDefault="007E237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 w:rsidRPr="003A237F">
                    <w:rPr>
                      <w:sz w:val="18"/>
                      <w:szCs w:val="18"/>
                    </w:rPr>
                    <w:t>Administración de empresas producción</w:t>
                  </w:r>
                </w:p>
              </w:tc>
            </w:tr>
            <w:tr w:rsidR="007E2379" w14:paraId="632933CF" w14:textId="77777777" w:rsidTr="00613C85">
              <w:tc>
                <w:tcPr>
                  <w:tcW w:w="553" w:type="dxa"/>
                </w:tcPr>
                <w:p w14:paraId="7FC96E98" w14:textId="77777777" w:rsidR="007E2379" w:rsidRDefault="007E237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6DA4B7B9" w14:textId="0149A8DE" w:rsidR="007E2379" w:rsidRPr="003A237F" w:rsidRDefault="007E237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Dos o más carreras </w:t>
                  </w:r>
                </w:p>
              </w:tc>
            </w:tr>
            <w:tr w:rsidR="007E2379" w14:paraId="64971EBB" w14:textId="77777777" w:rsidTr="00613C85">
              <w:tc>
                <w:tcPr>
                  <w:tcW w:w="553" w:type="dxa"/>
                </w:tcPr>
                <w:p w14:paraId="56A999B8" w14:textId="77777777" w:rsidR="007E2379" w:rsidRDefault="007E237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437B19BC" w14:textId="5EB369EC" w:rsidR="007E2379" w:rsidRDefault="007E237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Todas las carreras </w:t>
                  </w:r>
                </w:p>
              </w:tc>
            </w:tr>
            <w:tr w:rsidR="007E2379" w14:paraId="1B411728" w14:textId="77777777" w:rsidTr="00613C85">
              <w:tc>
                <w:tcPr>
                  <w:tcW w:w="553" w:type="dxa"/>
                </w:tcPr>
                <w:p w14:paraId="13DED6F5" w14:textId="77777777" w:rsidR="007E2379" w:rsidRDefault="007E237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66E93271" w14:textId="458C72CD" w:rsidR="007E2379" w:rsidRDefault="007E237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Otra dependencia (as)</w:t>
                  </w:r>
                </w:p>
              </w:tc>
            </w:tr>
          </w:tbl>
          <w:p w14:paraId="560D857C" w14:textId="77777777" w:rsidR="007E2379" w:rsidRDefault="007E2379" w:rsidP="00C95E1D">
            <w:pPr>
              <w:spacing w:after="0" w:line="480" w:lineRule="auto"/>
              <w:rPr>
                <w:sz w:val="18"/>
                <w:szCs w:val="18"/>
              </w:rPr>
            </w:pPr>
          </w:p>
          <w:p w14:paraId="21871284" w14:textId="522C7162" w:rsidR="00C209A0" w:rsidRDefault="00C209A0" w:rsidP="00C95E1D">
            <w:r>
              <w:lastRenderedPageBreak/>
              <w:t>1.</w:t>
            </w:r>
            <w:r w:rsidR="00951A07">
              <w:t>4</w:t>
            </w:r>
            <w:r>
              <w:t>. Cátedra vinculada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3"/>
              <w:gridCol w:w="4677"/>
              <w:gridCol w:w="567"/>
              <w:gridCol w:w="4102"/>
            </w:tblGrid>
            <w:tr w:rsidR="00BA2730" w14:paraId="377519FD" w14:textId="77777777" w:rsidTr="00613C85">
              <w:tc>
                <w:tcPr>
                  <w:tcW w:w="553" w:type="dxa"/>
                </w:tcPr>
                <w:p w14:paraId="1C1E52E0" w14:textId="77777777" w:rsidR="00BA2730" w:rsidRPr="004B3DA9" w:rsidRDefault="00BA2730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tcBorders>
                    <w:top w:val="nil"/>
                    <w:bottom w:val="nil"/>
                  </w:tcBorders>
                </w:tcPr>
                <w:p w14:paraId="525E2807" w14:textId="04DDB684" w:rsidR="00BA2730" w:rsidRPr="004B3DA9" w:rsidRDefault="00BA2730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Administración</w:t>
                  </w:r>
                </w:p>
              </w:tc>
              <w:tc>
                <w:tcPr>
                  <w:tcW w:w="567" w:type="dxa"/>
                </w:tcPr>
                <w:p w14:paraId="0132676B" w14:textId="77777777" w:rsidR="00BA2730" w:rsidRPr="004B3DA9" w:rsidRDefault="00BA2730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102" w:type="dxa"/>
                  <w:tcBorders>
                    <w:top w:val="nil"/>
                    <w:bottom w:val="nil"/>
                    <w:right w:val="nil"/>
                  </w:tcBorders>
                </w:tcPr>
                <w:p w14:paraId="05B6234E" w14:textId="1528CB79" w:rsidR="00BA2730" w:rsidRPr="004B3DA9" w:rsidRDefault="00AB586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Estrategia Empresarial</w:t>
                  </w:r>
                </w:p>
              </w:tc>
            </w:tr>
            <w:tr w:rsidR="00BA2730" w14:paraId="73809656" w14:textId="77777777" w:rsidTr="00613C85">
              <w:trPr>
                <w:trHeight w:val="219"/>
              </w:trPr>
              <w:tc>
                <w:tcPr>
                  <w:tcW w:w="553" w:type="dxa"/>
                </w:tcPr>
                <w:p w14:paraId="2272DC28" w14:textId="77777777" w:rsidR="00BA2730" w:rsidRPr="004B3DA9" w:rsidRDefault="00BA2730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tcBorders>
                    <w:top w:val="nil"/>
                    <w:bottom w:val="nil"/>
                  </w:tcBorders>
                </w:tcPr>
                <w:p w14:paraId="2B74AB92" w14:textId="4046A27F" w:rsidR="00BA2730" w:rsidRPr="00BA2730" w:rsidRDefault="00BA2730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Auditoría </w:t>
                  </w:r>
                </w:p>
              </w:tc>
              <w:tc>
                <w:tcPr>
                  <w:tcW w:w="567" w:type="dxa"/>
                </w:tcPr>
                <w:p w14:paraId="35E6CCFE" w14:textId="77777777" w:rsidR="00BA2730" w:rsidRPr="004B3DA9" w:rsidRDefault="00BA2730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102" w:type="dxa"/>
                  <w:tcBorders>
                    <w:top w:val="nil"/>
                    <w:bottom w:val="nil"/>
                    <w:right w:val="nil"/>
                  </w:tcBorders>
                </w:tcPr>
                <w:p w14:paraId="7252F4A7" w14:textId="356BA47D" w:rsidR="00BA2730" w:rsidRPr="00AB5869" w:rsidRDefault="00AB586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Finanzas </w:t>
                  </w:r>
                </w:p>
              </w:tc>
            </w:tr>
            <w:tr w:rsidR="00BA2730" w14:paraId="180174AA" w14:textId="77777777" w:rsidTr="00613C85">
              <w:tc>
                <w:tcPr>
                  <w:tcW w:w="553" w:type="dxa"/>
                </w:tcPr>
                <w:p w14:paraId="27146232" w14:textId="77777777" w:rsidR="00BA2730" w:rsidRPr="004B3DA9" w:rsidRDefault="00BA2730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tcBorders>
                    <w:top w:val="nil"/>
                    <w:bottom w:val="nil"/>
                  </w:tcBorders>
                </w:tcPr>
                <w:p w14:paraId="5407E2DE" w14:textId="2F026961" w:rsidR="00BA2730" w:rsidRPr="00BA2730" w:rsidRDefault="00BA2730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Contabilidad General </w:t>
                  </w:r>
                </w:p>
              </w:tc>
              <w:tc>
                <w:tcPr>
                  <w:tcW w:w="567" w:type="dxa"/>
                </w:tcPr>
                <w:p w14:paraId="4D973C29" w14:textId="77777777" w:rsidR="00BA2730" w:rsidRPr="004B3DA9" w:rsidRDefault="00BA2730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102" w:type="dxa"/>
                  <w:tcBorders>
                    <w:top w:val="nil"/>
                    <w:bottom w:val="nil"/>
                    <w:right w:val="nil"/>
                  </w:tcBorders>
                </w:tcPr>
                <w:p w14:paraId="3DEBBEBF" w14:textId="6111DA88" w:rsidR="00BA2730" w:rsidRPr="00AB5869" w:rsidRDefault="00AB586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Investigación</w:t>
                  </w:r>
                </w:p>
              </w:tc>
            </w:tr>
            <w:tr w:rsidR="00BA2730" w14:paraId="03467BE5" w14:textId="77777777" w:rsidTr="00613C85">
              <w:trPr>
                <w:trHeight w:val="160"/>
              </w:trPr>
              <w:tc>
                <w:tcPr>
                  <w:tcW w:w="553" w:type="dxa"/>
                </w:tcPr>
                <w:p w14:paraId="0AE557FB" w14:textId="77777777" w:rsidR="00BA2730" w:rsidRPr="004B3DA9" w:rsidRDefault="00BA2730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tcBorders>
                    <w:top w:val="nil"/>
                    <w:bottom w:val="nil"/>
                  </w:tcBorders>
                </w:tcPr>
                <w:p w14:paraId="1B6CF0D5" w14:textId="05EDD7EF" w:rsidR="00BA2730" w:rsidRPr="004B3DA9" w:rsidRDefault="00AB586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Contabilidad Superior</w:t>
                  </w:r>
                </w:p>
              </w:tc>
              <w:tc>
                <w:tcPr>
                  <w:tcW w:w="567" w:type="dxa"/>
                </w:tcPr>
                <w:p w14:paraId="3D5FDB25" w14:textId="77777777" w:rsidR="00BA2730" w:rsidRPr="004B3DA9" w:rsidRDefault="00BA2730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102" w:type="dxa"/>
                  <w:tcBorders>
                    <w:top w:val="nil"/>
                    <w:bottom w:val="nil"/>
                    <w:right w:val="nil"/>
                  </w:tcBorders>
                </w:tcPr>
                <w:p w14:paraId="2166E406" w14:textId="7DE086DE" w:rsidR="00BA2730" w:rsidRPr="00AB5869" w:rsidRDefault="00AB586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Mercadeo</w:t>
                  </w:r>
                </w:p>
              </w:tc>
            </w:tr>
            <w:tr w:rsidR="00AB5869" w14:paraId="489D7E31" w14:textId="77777777" w:rsidTr="00613C85">
              <w:tc>
                <w:tcPr>
                  <w:tcW w:w="553" w:type="dxa"/>
                </w:tcPr>
                <w:p w14:paraId="420BBF22" w14:textId="77777777" w:rsidR="00AB5869" w:rsidRPr="004B3DA9" w:rsidRDefault="00AB586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tcBorders>
                    <w:top w:val="nil"/>
                    <w:bottom w:val="nil"/>
                  </w:tcBorders>
                </w:tcPr>
                <w:p w14:paraId="57B04502" w14:textId="65702908" w:rsidR="00AB5869" w:rsidRPr="004B3DA9" w:rsidRDefault="00AB586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Cooperativas y asociativas</w:t>
                  </w:r>
                </w:p>
              </w:tc>
              <w:tc>
                <w:tcPr>
                  <w:tcW w:w="567" w:type="dxa"/>
                </w:tcPr>
                <w:p w14:paraId="20543D6A" w14:textId="77777777" w:rsidR="00AB5869" w:rsidRPr="004B3DA9" w:rsidRDefault="00AB586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102" w:type="dxa"/>
                  <w:tcBorders>
                    <w:top w:val="nil"/>
                    <w:bottom w:val="nil"/>
                    <w:right w:val="nil"/>
                  </w:tcBorders>
                </w:tcPr>
                <w:p w14:paraId="5AC4BD42" w14:textId="756B1CE6" w:rsidR="00AB5869" w:rsidRPr="004B3DA9" w:rsidRDefault="00AB586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 w:rsidRPr="00D42DB6">
                    <w:rPr>
                      <w:sz w:val="18"/>
                      <w:szCs w:val="18"/>
                    </w:rPr>
                    <w:t>Negocios Internacionales</w:t>
                  </w:r>
                </w:p>
              </w:tc>
            </w:tr>
            <w:tr w:rsidR="00AB5869" w14:paraId="5E452B4D" w14:textId="77777777" w:rsidTr="00613C85">
              <w:tc>
                <w:tcPr>
                  <w:tcW w:w="553" w:type="dxa"/>
                </w:tcPr>
                <w:p w14:paraId="5CFF093F" w14:textId="77777777" w:rsidR="00AB5869" w:rsidRPr="004B3DA9" w:rsidRDefault="00AB586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tcBorders>
                    <w:top w:val="nil"/>
                    <w:bottom w:val="nil"/>
                  </w:tcBorders>
                </w:tcPr>
                <w:p w14:paraId="3F12A1DC" w14:textId="1E2CD471" w:rsidR="00AB5869" w:rsidRPr="00AB5869" w:rsidRDefault="00AB586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Economía</w:t>
                  </w:r>
                </w:p>
              </w:tc>
              <w:tc>
                <w:tcPr>
                  <w:tcW w:w="567" w:type="dxa"/>
                </w:tcPr>
                <w:p w14:paraId="48D844F2" w14:textId="77777777" w:rsidR="00AB5869" w:rsidRPr="004B3DA9" w:rsidRDefault="00AB586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102" w:type="dxa"/>
                  <w:tcBorders>
                    <w:top w:val="nil"/>
                    <w:bottom w:val="nil"/>
                    <w:right w:val="nil"/>
                  </w:tcBorders>
                </w:tcPr>
                <w:p w14:paraId="2BD9D174" w14:textId="29409FCA" w:rsidR="00AB5869" w:rsidRPr="004B3DA9" w:rsidRDefault="00AB586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 w:rsidRPr="00D42DB6">
                    <w:rPr>
                      <w:sz w:val="18"/>
                      <w:szCs w:val="18"/>
                    </w:rPr>
                    <w:t>Producción</w:t>
                  </w:r>
                </w:p>
              </w:tc>
            </w:tr>
            <w:tr w:rsidR="00AB5869" w14:paraId="4777537A" w14:textId="77777777" w:rsidTr="00613C85">
              <w:tc>
                <w:tcPr>
                  <w:tcW w:w="553" w:type="dxa"/>
                </w:tcPr>
                <w:p w14:paraId="1E9B12D9" w14:textId="77777777" w:rsidR="00AB5869" w:rsidRPr="004B3DA9" w:rsidRDefault="00AB586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tcBorders>
                    <w:top w:val="nil"/>
                    <w:bottom w:val="nil"/>
                  </w:tcBorders>
                </w:tcPr>
                <w:p w14:paraId="3E2EDB8F" w14:textId="03F2058D" w:rsidR="00AB5869" w:rsidRPr="004B3DA9" w:rsidRDefault="00AB586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Estadística</w:t>
                  </w:r>
                </w:p>
              </w:tc>
              <w:tc>
                <w:tcPr>
                  <w:tcW w:w="567" w:type="dxa"/>
                </w:tcPr>
                <w:p w14:paraId="26A9D6CA" w14:textId="77777777" w:rsidR="00AB5869" w:rsidRPr="004B3DA9" w:rsidRDefault="00AB586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102" w:type="dxa"/>
                  <w:tcBorders>
                    <w:top w:val="nil"/>
                    <w:bottom w:val="nil"/>
                    <w:right w:val="nil"/>
                  </w:tcBorders>
                </w:tcPr>
                <w:p w14:paraId="5CA1D50E" w14:textId="2F3EC227" w:rsidR="00AB5869" w:rsidRPr="004B3DA9" w:rsidRDefault="00AB5869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 w:rsidRPr="00D42DB6">
                    <w:rPr>
                      <w:sz w:val="18"/>
                      <w:szCs w:val="18"/>
                    </w:rPr>
                    <w:t>Recursos Humanos</w:t>
                  </w:r>
                </w:p>
              </w:tc>
            </w:tr>
            <w:tr w:rsidR="00AB5869" w14:paraId="2E2721FA" w14:textId="77777777" w:rsidTr="00613C85">
              <w:tc>
                <w:tcPr>
                  <w:tcW w:w="553" w:type="dxa"/>
                </w:tcPr>
                <w:p w14:paraId="47CA3D8C" w14:textId="77777777" w:rsidR="00AB5869" w:rsidRDefault="00AB5869" w:rsidP="00206942">
                  <w:pPr>
                    <w:framePr w:hSpace="141" w:wrap="around" w:vAnchor="page" w:hAnchor="page" w:x="849" w:y="1921"/>
                    <w:spacing w:after="0" w:line="480" w:lineRule="auto"/>
                  </w:pPr>
                </w:p>
              </w:tc>
              <w:tc>
                <w:tcPr>
                  <w:tcW w:w="4677" w:type="dxa"/>
                  <w:tcBorders>
                    <w:top w:val="nil"/>
                    <w:bottom w:val="nil"/>
                  </w:tcBorders>
                </w:tcPr>
                <w:p w14:paraId="34A7EF9D" w14:textId="77777777" w:rsidR="00AB5869" w:rsidRDefault="00AB5869" w:rsidP="00206942">
                  <w:pPr>
                    <w:framePr w:hSpace="141" w:wrap="around" w:vAnchor="page" w:hAnchor="page" w:x="849" w:y="1921"/>
                    <w:spacing w:after="0" w:line="480" w:lineRule="auto"/>
                  </w:pPr>
                </w:p>
              </w:tc>
              <w:tc>
                <w:tcPr>
                  <w:tcW w:w="567" w:type="dxa"/>
                </w:tcPr>
                <w:p w14:paraId="29A02604" w14:textId="77777777" w:rsidR="00AB5869" w:rsidRDefault="00AB5869" w:rsidP="00206942">
                  <w:pPr>
                    <w:framePr w:hSpace="141" w:wrap="around" w:vAnchor="page" w:hAnchor="page" w:x="849" w:y="1921"/>
                    <w:spacing w:after="0" w:line="480" w:lineRule="auto"/>
                  </w:pPr>
                </w:p>
              </w:tc>
              <w:tc>
                <w:tcPr>
                  <w:tcW w:w="4102" w:type="dxa"/>
                  <w:tcBorders>
                    <w:top w:val="nil"/>
                    <w:bottom w:val="nil"/>
                    <w:right w:val="nil"/>
                  </w:tcBorders>
                </w:tcPr>
                <w:p w14:paraId="7FDF21F8" w14:textId="15AB2DBC" w:rsidR="00AB5869" w:rsidRDefault="00AB5869" w:rsidP="00206942">
                  <w:pPr>
                    <w:framePr w:hSpace="141" w:wrap="around" w:vAnchor="page" w:hAnchor="page" w:x="849" w:y="1921"/>
                    <w:spacing w:after="0" w:line="480" w:lineRule="auto"/>
                  </w:pPr>
                  <w:r w:rsidRPr="00D42DB6">
                    <w:rPr>
                      <w:sz w:val="18"/>
                      <w:szCs w:val="18"/>
                    </w:rPr>
                    <w:t>Más de dos cátedras</w:t>
                  </w:r>
                </w:p>
              </w:tc>
            </w:tr>
          </w:tbl>
          <w:p w14:paraId="1F59967C" w14:textId="77777777" w:rsidR="00347DA4" w:rsidRDefault="00347DA4" w:rsidP="00053C3E">
            <w:pPr>
              <w:spacing w:after="0"/>
            </w:pPr>
          </w:p>
          <w:p w14:paraId="1A6797DA" w14:textId="77777777" w:rsidR="000E57D7" w:rsidRDefault="000E57D7" w:rsidP="00053C3E">
            <w:pPr>
              <w:spacing w:after="0"/>
            </w:pPr>
          </w:p>
          <w:p w14:paraId="15196374" w14:textId="77777777" w:rsidR="00905C1B" w:rsidRDefault="00905C1B" w:rsidP="00053C3E">
            <w:pPr>
              <w:spacing w:after="0"/>
            </w:pPr>
          </w:p>
          <w:p w14:paraId="0986BB22" w14:textId="77777777" w:rsidR="007F68D6" w:rsidRDefault="007F68D6" w:rsidP="00053C3E">
            <w:pPr>
              <w:spacing w:after="0"/>
            </w:pPr>
          </w:p>
          <w:p w14:paraId="2E1A9207" w14:textId="313B96E4" w:rsidR="003B425A" w:rsidRDefault="00347DA4" w:rsidP="00053C3E">
            <w:pPr>
              <w:spacing w:after="0"/>
            </w:pPr>
            <w:r>
              <w:t>1.</w:t>
            </w:r>
            <w:r w:rsidR="00951A07">
              <w:t>5</w:t>
            </w:r>
            <w:r>
              <w:t xml:space="preserve">. Línea </w:t>
            </w:r>
            <w:r w:rsidR="00F54C12">
              <w:t>o líneas de investigación vinculadas</w:t>
            </w:r>
          </w:p>
          <w:p w14:paraId="353225C7" w14:textId="77777777" w:rsidR="00327930" w:rsidRDefault="00327930" w:rsidP="00053C3E">
            <w:pPr>
              <w:spacing w:after="0"/>
            </w:pPr>
          </w:p>
          <w:p w14:paraId="727637C0" w14:textId="77777777" w:rsidR="00327930" w:rsidRDefault="00327930" w:rsidP="00327930">
            <w:pPr>
              <w:pStyle w:val="Default"/>
            </w:pPr>
          </w:p>
          <w:tbl>
            <w:tblPr>
              <w:tblStyle w:val="Tablaconcuadrcula"/>
              <w:tblW w:w="6233" w:type="dxa"/>
              <w:tblLayout w:type="fixed"/>
              <w:tblLook w:val="04A0" w:firstRow="1" w:lastRow="0" w:firstColumn="1" w:lastColumn="0" w:noHBand="0" w:noVBand="1"/>
            </w:tblPr>
            <w:tblGrid>
              <w:gridCol w:w="711"/>
              <w:gridCol w:w="5522"/>
            </w:tblGrid>
            <w:tr w:rsidR="00206942" w14:paraId="75530E50" w14:textId="77777777" w:rsidTr="00206942">
              <w:tc>
                <w:tcPr>
                  <w:tcW w:w="6233" w:type="dxa"/>
                  <w:gridSpan w:val="2"/>
                </w:tcPr>
                <w:p w14:paraId="1A48C8FB" w14:textId="1043394A" w:rsidR="00206942" w:rsidRDefault="00206942" w:rsidP="00206942">
                  <w:pPr>
                    <w:pStyle w:val="Default"/>
                    <w:framePr w:hSpace="141" w:wrap="around" w:vAnchor="page" w:hAnchor="page" w:x="849" w:y="1921"/>
                  </w:pPr>
                  <w:r>
                    <w:rPr>
                      <w:b/>
                      <w:bCs/>
                      <w:sz w:val="23"/>
                      <w:szCs w:val="23"/>
                    </w:rPr>
                    <w:t>Recursos Humanos</w:t>
                  </w:r>
                </w:p>
              </w:tc>
            </w:tr>
            <w:tr w:rsidR="00206942" w14:paraId="14641DA1" w14:textId="77777777" w:rsidTr="00206942">
              <w:trPr>
                <w:trHeight w:val="779"/>
              </w:trPr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0B848960" w14:textId="77777777" w:rsidR="00206942" w:rsidRDefault="00206942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5522" w:type="dxa"/>
                  <w:tcBorders>
                    <w:top w:val="nil"/>
                    <w:bottom w:val="nil"/>
                    <w:right w:val="nil"/>
                  </w:tcBorders>
                </w:tcPr>
                <w:p w14:paraId="7696DB33" w14:textId="510C5996" w:rsidR="00206942" w:rsidRDefault="00206942" w:rsidP="00206942">
                  <w:pPr>
                    <w:pStyle w:val="Default"/>
                    <w:framePr w:hSpace="141" w:wrap="around" w:vAnchor="page" w:hAnchor="page" w:x="849" w:y="1921"/>
                  </w:pPr>
                  <w:r w:rsidRPr="00D86513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Planificación de recursos humanos: minería de datos y elaboración de métricas de los procesos de recursos humanos para la toma de decisiones estratégicas del área y organizacionales</w:t>
                  </w:r>
                </w:p>
              </w:tc>
            </w:tr>
            <w:tr w:rsidR="00206942" w14:paraId="0A62F39A" w14:textId="77777777" w:rsidTr="00206942">
              <w:trPr>
                <w:trHeight w:val="832"/>
              </w:trPr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1EBCEA70" w14:textId="77777777" w:rsidR="00206942" w:rsidRDefault="00206942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5522" w:type="dxa"/>
                  <w:tcBorders>
                    <w:top w:val="nil"/>
                    <w:bottom w:val="nil"/>
                    <w:right w:val="nil"/>
                  </w:tcBorders>
                </w:tcPr>
                <w:p w14:paraId="507A9996" w14:textId="1806A627" w:rsidR="00206942" w:rsidRPr="008B5F9A" w:rsidRDefault="00206942" w:rsidP="00206942">
                  <w:pPr>
                    <w:pStyle w:val="Default"/>
                    <w:framePr w:hSpace="141" w:wrap="around" w:vAnchor="page" w:hAnchor="page" w:x="849" w:y="1921"/>
                    <w:spacing w:after="64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D86513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La adquisición del talento humano en las organizaciones en los entornos digitales: redes sociales, instrumentos para medir habilidades para el trabajo, video-entrevistas, entre otros.</w:t>
                  </w:r>
                </w:p>
              </w:tc>
            </w:tr>
            <w:tr w:rsidR="00206942" w14:paraId="09C832E2" w14:textId="77777777" w:rsidTr="00206942">
              <w:trPr>
                <w:trHeight w:val="418"/>
              </w:trPr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614C1E0A" w14:textId="77777777" w:rsidR="00206942" w:rsidRDefault="00206942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5522" w:type="dxa"/>
                  <w:tcBorders>
                    <w:top w:val="nil"/>
                    <w:bottom w:val="nil"/>
                    <w:right w:val="nil"/>
                  </w:tcBorders>
                </w:tcPr>
                <w:p w14:paraId="402941A5" w14:textId="6042E86A" w:rsidR="00206942" w:rsidRPr="008B5F9A" w:rsidRDefault="00206942" w:rsidP="00206942">
                  <w:pPr>
                    <w:pStyle w:val="Default"/>
                    <w:framePr w:hSpace="141" w:wrap="around" w:vAnchor="page" w:hAnchor="page" w:x="849" w:y="1921"/>
                    <w:spacing w:after="64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D86513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Técnicas innovadoras de socialización del personal -</w:t>
                  </w:r>
                  <w:proofErr w:type="spellStart"/>
                  <w:r w:rsidRPr="00D86513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onboarding</w:t>
                  </w:r>
                  <w:proofErr w:type="spellEnd"/>
                  <w:r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-</w:t>
                  </w:r>
                </w:p>
              </w:tc>
            </w:tr>
            <w:tr w:rsidR="00206942" w14:paraId="4AA34F8A" w14:textId="77777777" w:rsidTr="00206942">
              <w:trPr>
                <w:trHeight w:val="551"/>
              </w:trPr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5E63352F" w14:textId="77777777" w:rsidR="00206942" w:rsidRDefault="00206942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5522" w:type="dxa"/>
                  <w:tcBorders>
                    <w:top w:val="nil"/>
                    <w:bottom w:val="nil"/>
                    <w:right w:val="nil"/>
                  </w:tcBorders>
                </w:tcPr>
                <w:p w14:paraId="1EFC2850" w14:textId="1EC52E1F" w:rsidR="00206942" w:rsidRPr="008B5F9A" w:rsidRDefault="00206942" w:rsidP="00206942">
                  <w:pPr>
                    <w:pStyle w:val="Default"/>
                    <w:framePr w:hSpace="141" w:wrap="around" w:vAnchor="page" w:hAnchor="page" w:x="849" w:y="1921"/>
                    <w:spacing w:after="64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D86513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 xml:space="preserve">Capacitación y desarrollo del personal: estrategias de formación y desarrollo del personal de las organizaciones. </w:t>
                  </w:r>
                </w:p>
              </w:tc>
            </w:tr>
            <w:tr w:rsidR="00206942" w14:paraId="1E6AE10B" w14:textId="77777777" w:rsidTr="00206942">
              <w:trPr>
                <w:trHeight w:val="417"/>
              </w:trPr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55CB548B" w14:textId="77777777" w:rsidR="00206942" w:rsidRDefault="00206942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5522" w:type="dxa"/>
                  <w:tcBorders>
                    <w:top w:val="nil"/>
                    <w:bottom w:val="nil"/>
                    <w:right w:val="nil"/>
                  </w:tcBorders>
                </w:tcPr>
                <w:p w14:paraId="747743A4" w14:textId="13CE078C" w:rsidR="00206942" w:rsidRPr="00A540DB" w:rsidRDefault="00206942" w:rsidP="00206942">
                  <w:pPr>
                    <w:pStyle w:val="Default"/>
                    <w:framePr w:hSpace="141" w:wrap="around" w:vAnchor="page" w:hAnchor="page" w:x="849" w:y="1921"/>
                    <w:spacing w:after="64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D86513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Sistemas de compensación salarial: fijos y flexibles, y salario emocional.</w:t>
                  </w:r>
                </w:p>
              </w:tc>
            </w:tr>
            <w:tr w:rsidR="00206942" w14:paraId="29650DB2" w14:textId="77777777" w:rsidTr="00206942"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1A0DC10A" w14:textId="77777777" w:rsidR="00206942" w:rsidRDefault="00206942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5522" w:type="dxa"/>
                  <w:tcBorders>
                    <w:top w:val="nil"/>
                    <w:bottom w:val="nil"/>
                    <w:right w:val="nil"/>
                  </w:tcBorders>
                </w:tcPr>
                <w:p w14:paraId="1CB36637" w14:textId="265E0B50" w:rsidR="00206942" w:rsidRPr="00A540DB" w:rsidRDefault="00206942" w:rsidP="00206942">
                  <w:pPr>
                    <w:pStyle w:val="Default"/>
                    <w:framePr w:hSpace="141" w:wrap="around" w:vAnchor="page" w:hAnchor="page" w:x="849" w:y="1921"/>
                    <w:spacing w:after="64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D86513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Diseño, planificación y la evaluación de cuadros de reemplazo y de sucesión.</w:t>
                  </w:r>
                </w:p>
              </w:tc>
            </w:tr>
            <w:tr w:rsidR="00206942" w14:paraId="55955C34" w14:textId="77777777" w:rsidTr="00206942"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0ECB2A46" w14:textId="77777777" w:rsidR="00206942" w:rsidRDefault="00206942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5522" w:type="dxa"/>
                  <w:tcBorders>
                    <w:top w:val="nil"/>
                    <w:bottom w:val="nil"/>
                    <w:right w:val="nil"/>
                  </w:tcBorders>
                </w:tcPr>
                <w:p w14:paraId="23217515" w14:textId="1516DBCF" w:rsidR="00206942" w:rsidRPr="00D86513" w:rsidRDefault="00206942" w:rsidP="00206942">
                  <w:pPr>
                    <w:pStyle w:val="Default"/>
                    <w:framePr w:hSpace="141" w:wrap="around" w:vAnchor="page" w:hAnchor="page" w:x="849" w:y="1921"/>
                    <w:spacing w:after="64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D86513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Sistemas de información en la gestión de recursos humanos en las empresas: automatización de los procesos de recursos humanos.</w:t>
                  </w:r>
                </w:p>
              </w:tc>
            </w:tr>
            <w:tr w:rsidR="00206942" w14:paraId="224E89C2" w14:textId="77777777" w:rsidTr="00206942">
              <w:trPr>
                <w:trHeight w:val="439"/>
              </w:trPr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52129D15" w14:textId="77777777" w:rsidR="00206942" w:rsidRDefault="00206942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5522" w:type="dxa"/>
                  <w:tcBorders>
                    <w:top w:val="nil"/>
                    <w:bottom w:val="nil"/>
                    <w:right w:val="nil"/>
                  </w:tcBorders>
                </w:tcPr>
                <w:p w14:paraId="2F210F23" w14:textId="2064B407" w:rsidR="00206942" w:rsidRPr="00D86513" w:rsidRDefault="00206942" w:rsidP="00206942">
                  <w:pPr>
                    <w:pStyle w:val="Default"/>
                    <w:framePr w:hSpace="141" w:wrap="around" w:vAnchor="page" w:hAnchor="page" w:x="849" w:y="1921"/>
                    <w:spacing w:after="64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D86513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Sistemas de evaluación del desempeño innovadores.</w:t>
                  </w:r>
                </w:p>
              </w:tc>
            </w:tr>
            <w:tr w:rsidR="00206942" w14:paraId="74D18CE3" w14:textId="77777777" w:rsidTr="00206942">
              <w:trPr>
                <w:trHeight w:val="558"/>
              </w:trPr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2D72F739" w14:textId="77777777" w:rsidR="00206942" w:rsidRDefault="00206942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5522" w:type="dxa"/>
                  <w:tcBorders>
                    <w:top w:val="nil"/>
                    <w:bottom w:val="nil"/>
                    <w:right w:val="nil"/>
                  </w:tcBorders>
                </w:tcPr>
                <w:p w14:paraId="2E830E8A" w14:textId="7992474B" w:rsidR="00206942" w:rsidRPr="00D86513" w:rsidRDefault="00206942" w:rsidP="00206942">
                  <w:pPr>
                    <w:pStyle w:val="Default"/>
                    <w:framePr w:hSpace="141" w:wrap="around" w:vAnchor="page" w:hAnchor="page" w:x="849" w:y="1921"/>
                    <w:spacing w:after="64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D86513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Evaluación de la Gestión de Recursos Humanos: auditoría de los procesos actuales.</w:t>
                  </w:r>
                </w:p>
              </w:tc>
            </w:tr>
            <w:tr w:rsidR="00206942" w14:paraId="3808658D" w14:textId="77777777" w:rsidTr="00206942">
              <w:trPr>
                <w:trHeight w:val="495"/>
              </w:trPr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77C53778" w14:textId="77777777" w:rsidR="00206942" w:rsidRDefault="00206942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5522" w:type="dxa"/>
                  <w:tcBorders>
                    <w:top w:val="nil"/>
                    <w:bottom w:val="nil"/>
                    <w:right w:val="nil"/>
                  </w:tcBorders>
                </w:tcPr>
                <w:p w14:paraId="63EDE21D" w14:textId="24EE9047" w:rsidR="00206942" w:rsidRPr="00D86513" w:rsidRDefault="00206942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D86513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La Gestión de Recursos Humanos en las PYMES</w:t>
                  </w:r>
                </w:p>
              </w:tc>
            </w:tr>
          </w:tbl>
          <w:p w14:paraId="41D2396B" w14:textId="77777777" w:rsidR="00AD11A2" w:rsidRDefault="00AD11A2" w:rsidP="00327930">
            <w:pPr>
              <w:pStyle w:val="Default"/>
            </w:pPr>
          </w:p>
          <w:p w14:paraId="25D7A3FE" w14:textId="77777777" w:rsidR="00AD11A2" w:rsidRDefault="00AD11A2" w:rsidP="00327930">
            <w:pPr>
              <w:pStyle w:val="Default"/>
            </w:pPr>
          </w:p>
          <w:p w14:paraId="3F0FAD51" w14:textId="1C76D004" w:rsidR="00CF48CF" w:rsidRPr="00D86513" w:rsidRDefault="00CF48CF" w:rsidP="00CF48CF">
            <w:pPr>
              <w:pStyle w:val="Default"/>
              <w:spacing w:after="64"/>
              <w:rPr>
                <w:rFonts w:asciiTheme="minorHAnsi" w:hAnsiTheme="minorHAnsi" w:cs="Times New Roman"/>
                <w:sz w:val="18"/>
                <w:szCs w:val="18"/>
                <w:lang w:val="es-ES"/>
              </w:rPr>
            </w:pPr>
          </w:p>
          <w:p w14:paraId="023D1F31" w14:textId="77777777" w:rsidR="00CF48CF" w:rsidRDefault="00CF48CF" w:rsidP="00CF48CF">
            <w:pPr>
              <w:pStyle w:val="Default"/>
              <w:rPr>
                <w:rFonts w:asciiTheme="minorHAnsi" w:hAnsiTheme="minorHAnsi" w:cs="Times New Roman"/>
                <w:sz w:val="18"/>
                <w:szCs w:val="18"/>
                <w:lang w:val="es-ES"/>
              </w:rPr>
            </w:pPr>
          </w:p>
          <w:p w14:paraId="5F8BEC47" w14:textId="77777777" w:rsidR="001C5C83" w:rsidRDefault="001C5C83" w:rsidP="00CF48CF">
            <w:pPr>
              <w:pStyle w:val="Default"/>
              <w:rPr>
                <w:rFonts w:asciiTheme="minorHAnsi" w:hAnsiTheme="minorHAnsi" w:cs="Times New Roman"/>
                <w:sz w:val="18"/>
                <w:szCs w:val="18"/>
                <w:lang w:val="es-ES"/>
              </w:rPr>
            </w:pPr>
          </w:p>
          <w:p w14:paraId="505DCCF1" w14:textId="77777777" w:rsidR="00774A72" w:rsidRDefault="00774A72" w:rsidP="00CF48CF">
            <w:pPr>
              <w:pStyle w:val="Default"/>
              <w:rPr>
                <w:rFonts w:asciiTheme="minorHAnsi" w:hAnsiTheme="minorHAnsi" w:cs="Times New Roman"/>
                <w:sz w:val="18"/>
                <w:szCs w:val="18"/>
                <w:lang w:val="es-ES"/>
              </w:rPr>
            </w:pPr>
          </w:p>
          <w:p w14:paraId="11FBF18F" w14:textId="77777777" w:rsidR="007F68D6" w:rsidRDefault="007F68D6" w:rsidP="00CF48CF">
            <w:pPr>
              <w:pStyle w:val="Default"/>
              <w:rPr>
                <w:rFonts w:asciiTheme="minorHAnsi" w:hAnsiTheme="minorHAnsi" w:cs="Times New Roman"/>
                <w:sz w:val="18"/>
                <w:szCs w:val="18"/>
                <w:lang w:val="es-ES"/>
              </w:rPr>
            </w:pPr>
          </w:p>
          <w:p w14:paraId="4DEA93D6" w14:textId="77777777" w:rsidR="00774A72" w:rsidRDefault="00774A72" w:rsidP="00CF48CF">
            <w:pPr>
              <w:pStyle w:val="Default"/>
              <w:rPr>
                <w:rFonts w:asciiTheme="minorHAnsi" w:hAnsiTheme="minorHAnsi" w:cs="Times New Roman"/>
                <w:sz w:val="18"/>
                <w:szCs w:val="18"/>
                <w:lang w:val="es-ES"/>
              </w:rPr>
            </w:pPr>
          </w:p>
          <w:p w14:paraId="2E2A8E61" w14:textId="77777777" w:rsidR="00774A72" w:rsidRDefault="00774A72" w:rsidP="00CF48CF">
            <w:pPr>
              <w:pStyle w:val="Default"/>
              <w:rPr>
                <w:rFonts w:asciiTheme="minorHAnsi" w:hAnsiTheme="minorHAnsi" w:cs="Times New Roman"/>
                <w:sz w:val="18"/>
                <w:szCs w:val="18"/>
                <w:lang w:val="es-ES"/>
              </w:rPr>
            </w:pPr>
          </w:p>
          <w:tbl>
            <w:tblPr>
              <w:tblStyle w:val="Tablaconcuadrcula"/>
              <w:tblW w:w="9645" w:type="dxa"/>
              <w:tblLayout w:type="fixed"/>
              <w:tblLook w:val="04A0" w:firstRow="1" w:lastRow="0" w:firstColumn="1" w:lastColumn="0" w:noHBand="0" w:noVBand="1"/>
            </w:tblPr>
            <w:tblGrid>
              <w:gridCol w:w="716"/>
              <w:gridCol w:w="3533"/>
              <w:gridCol w:w="847"/>
              <w:gridCol w:w="4208"/>
              <w:gridCol w:w="341"/>
            </w:tblGrid>
            <w:tr w:rsidR="00774A72" w14:paraId="04876A80" w14:textId="77777777" w:rsidTr="005926A0">
              <w:tc>
                <w:tcPr>
                  <w:tcW w:w="9645" w:type="dxa"/>
                  <w:gridSpan w:val="5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25F6B4EB" w14:textId="03F9FBFD" w:rsidR="00774A72" w:rsidRPr="00D41D06" w:rsidRDefault="00774A72" w:rsidP="00206942">
                  <w:pPr>
                    <w:pStyle w:val="Default"/>
                    <w:framePr w:hSpace="141" w:wrap="around" w:vAnchor="page" w:hAnchor="page" w:x="849" w:y="1921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Dirección de Empresas</w:t>
                  </w:r>
                  <w:r w:rsidR="009C528F">
                    <w:rPr>
                      <w:b/>
                      <w:bCs/>
                      <w:sz w:val="23"/>
                      <w:szCs w:val="23"/>
                    </w:rPr>
                    <w:t xml:space="preserve"> / Dirección Empresarial</w:t>
                  </w:r>
                </w:p>
              </w:tc>
            </w:tr>
            <w:tr w:rsidR="00774A72" w14:paraId="786BC05F" w14:textId="77777777" w:rsidTr="005926A0">
              <w:trPr>
                <w:gridAfter w:val="1"/>
                <w:wAfter w:w="341" w:type="dxa"/>
              </w:trPr>
              <w:tc>
                <w:tcPr>
                  <w:tcW w:w="71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A0D5CC8" w14:textId="77777777" w:rsidR="00774A72" w:rsidRDefault="00774A72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353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8DDFDF8" w14:textId="77777777" w:rsidR="007F68D6" w:rsidRDefault="007F68D6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  <w:p w14:paraId="4DAD4BE8" w14:textId="096EC090" w:rsidR="00774A72" w:rsidRPr="007D2EF2" w:rsidRDefault="00774A72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Sector Público</w:t>
                  </w:r>
                </w:p>
              </w:tc>
              <w:tc>
                <w:tcPr>
                  <w:tcW w:w="847" w:type="dxa"/>
                  <w:tcBorders>
                    <w:left w:val="single" w:sz="4" w:space="0" w:color="auto"/>
                  </w:tcBorders>
                </w:tcPr>
                <w:p w14:paraId="0C45E8AA" w14:textId="77777777" w:rsidR="00774A72" w:rsidRPr="007D2EF2" w:rsidRDefault="00774A72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08" w:type="dxa"/>
                  <w:tcBorders>
                    <w:top w:val="nil"/>
                    <w:bottom w:val="nil"/>
                    <w:right w:val="nil"/>
                  </w:tcBorders>
                </w:tcPr>
                <w:p w14:paraId="0C652A8E" w14:textId="1C5DC09A" w:rsidR="00981016" w:rsidRPr="00981016" w:rsidRDefault="00981016" w:rsidP="00206942">
                  <w:pPr>
                    <w:framePr w:hSpace="141" w:wrap="around" w:vAnchor="page" w:hAnchor="page" w:x="849" w:y="1921"/>
                    <w:autoSpaceDE w:val="0"/>
                    <w:autoSpaceDN w:val="0"/>
                    <w:adjustRightInd w:val="0"/>
                    <w:spacing w:after="0"/>
                    <w:rPr>
                      <w:sz w:val="18"/>
                      <w:szCs w:val="18"/>
                    </w:rPr>
                  </w:pPr>
                  <w:r w:rsidRPr="00981016">
                    <w:rPr>
                      <w:sz w:val="18"/>
                      <w:szCs w:val="18"/>
                    </w:rPr>
                    <w:t>Áreas o departamentos de entidades públicas y privadas</w:t>
                  </w:r>
                </w:p>
                <w:p w14:paraId="70FB6C04" w14:textId="7AE12535" w:rsidR="00774A72" w:rsidRPr="000D23E4" w:rsidRDefault="00774A72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774A72" w14:paraId="22C30FAE" w14:textId="77777777" w:rsidTr="007F68D6">
              <w:trPr>
                <w:gridAfter w:val="1"/>
                <w:wAfter w:w="341" w:type="dxa"/>
                <w:trHeight w:val="478"/>
              </w:trPr>
              <w:tc>
                <w:tcPr>
                  <w:tcW w:w="71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8C00481" w14:textId="77777777" w:rsidR="00774A72" w:rsidRDefault="00774A72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353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979BCC7" w14:textId="4998B7AF" w:rsidR="00774A72" w:rsidRPr="007D2EF2" w:rsidRDefault="00774A72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Sector Privado</w:t>
                  </w:r>
                </w:p>
              </w:tc>
              <w:tc>
                <w:tcPr>
                  <w:tcW w:w="847" w:type="dxa"/>
                  <w:tcBorders>
                    <w:left w:val="single" w:sz="4" w:space="0" w:color="auto"/>
                  </w:tcBorders>
                </w:tcPr>
                <w:p w14:paraId="2E4BF80F" w14:textId="77777777" w:rsidR="00774A72" w:rsidRPr="007D2EF2" w:rsidRDefault="00774A72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08" w:type="dxa"/>
                  <w:tcBorders>
                    <w:top w:val="nil"/>
                    <w:bottom w:val="nil"/>
                    <w:right w:val="nil"/>
                  </w:tcBorders>
                </w:tcPr>
                <w:p w14:paraId="33782227" w14:textId="02ACB2F3" w:rsidR="00774A72" w:rsidRPr="008B5F9A" w:rsidRDefault="00981016" w:rsidP="00206942">
                  <w:pPr>
                    <w:pStyle w:val="Default"/>
                    <w:framePr w:hSpace="141" w:wrap="around" w:vAnchor="page" w:hAnchor="page" w:x="849" w:y="1921"/>
                    <w:spacing w:after="64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Franquicias</w:t>
                  </w:r>
                </w:p>
              </w:tc>
            </w:tr>
            <w:tr w:rsidR="00774A72" w14:paraId="4FAE5945" w14:textId="77777777" w:rsidTr="007F68D6">
              <w:trPr>
                <w:gridAfter w:val="1"/>
                <w:wAfter w:w="341" w:type="dxa"/>
                <w:trHeight w:val="853"/>
              </w:trPr>
              <w:tc>
                <w:tcPr>
                  <w:tcW w:w="71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3D5410" w14:textId="77777777" w:rsidR="00774A72" w:rsidRDefault="00774A72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353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BCEB916" w14:textId="654DC97E" w:rsidR="00774A72" w:rsidRPr="000D23E4" w:rsidRDefault="00AA2CF2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AA2CF2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 xml:space="preserve">Empresas Asociativas y cooperativas </w:t>
                  </w:r>
                </w:p>
              </w:tc>
              <w:tc>
                <w:tcPr>
                  <w:tcW w:w="847" w:type="dxa"/>
                  <w:tcBorders>
                    <w:left w:val="single" w:sz="4" w:space="0" w:color="auto"/>
                  </w:tcBorders>
                </w:tcPr>
                <w:p w14:paraId="049F6194" w14:textId="77777777" w:rsidR="00774A72" w:rsidRPr="007D2EF2" w:rsidRDefault="00774A72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08" w:type="dxa"/>
                  <w:tcBorders>
                    <w:top w:val="nil"/>
                    <w:bottom w:val="nil"/>
                    <w:right w:val="nil"/>
                  </w:tcBorders>
                </w:tcPr>
                <w:p w14:paraId="716F2369" w14:textId="6DAC239A" w:rsidR="00774A72" w:rsidRPr="000D23E4" w:rsidRDefault="00AA2CF2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0D23E4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Municipalidades: cuya propuesta contemple alguno de los elementos contenidos en el subapartado siguiente: “Tipos de investigación”.</w:t>
                  </w:r>
                </w:p>
              </w:tc>
            </w:tr>
            <w:tr w:rsidR="00774A72" w14:paraId="363AD21C" w14:textId="77777777" w:rsidTr="007F68D6">
              <w:trPr>
                <w:gridAfter w:val="1"/>
                <w:wAfter w:w="341" w:type="dxa"/>
                <w:trHeight w:val="696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A39C15" w14:textId="77777777" w:rsidR="00774A72" w:rsidRDefault="00774A72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353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5A7C0AD" w14:textId="78F64337" w:rsidR="00774A72" w:rsidRPr="007D2EF2" w:rsidRDefault="00AA2CF2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Fundaciones</w:t>
                  </w:r>
                </w:p>
              </w:tc>
              <w:tc>
                <w:tcPr>
                  <w:tcW w:w="847" w:type="dxa"/>
                  <w:tcBorders>
                    <w:left w:val="single" w:sz="4" w:space="0" w:color="auto"/>
                  </w:tcBorders>
                </w:tcPr>
                <w:p w14:paraId="5F9767D1" w14:textId="77777777" w:rsidR="00774A72" w:rsidRPr="007D2EF2" w:rsidRDefault="00774A72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08" w:type="dxa"/>
                  <w:tcBorders>
                    <w:top w:val="nil"/>
                    <w:bottom w:val="nil"/>
                    <w:right w:val="nil"/>
                  </w:tcBorders>
                </w:tcPr>
                <w:p w14:paraId="4E7694E4" w14:textId="3B8CB738" w:rsidR="00774A72" w:rsidRPr="000D23E4" w:rsidRDefault="003E5F6E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0D23E4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 xml:space="preserve">PYMES (Con una estructura formal y definida de no menos de 5 personas) </w:t>
                  </w:r>
                </w:p>
              </w:tc>
            </w:tr>
            <w:tr w:rsidR="00774A72" w14:paraId="2EB43D87" w14:textId="77777777" w:rsidTr="007F68D6">
              <w:trPr>
                <w:gridAfter w:val="1"/>
                <w:wAfter w:w="341" w:type="dxa"/>
                <w:trHeight w:val="549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9B4980" w14:textId="77777777" w:rsidR="00774A72" w:rsidRDefault="00774A72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353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55F785C" w14:textId="13804ECD" w:rsidR="00774A72" w:rsidRPr="007D2EF2" w:rsidRDefault="00AA2CF2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Consorci</w:t>
                  </w:r>
                  <w:r w:rsidR="00981016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o</w:t>
                  </w:r>
                </w:p>
              </w:tc>
              <w:tc>
                <w:tcPr>
                  <w:tcW w:w="847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5A99387D" w14:textId="77777777" w:rsidR="00774A72" w:rsidRPr="007D2EF2" w:rsidRDefault="00774A72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08" w:type="dxa"/>
                  <w:tcBorders>
                    <w:top w:val="nil"/>
                    <w:bottom w:val="nil"/>
                    <w:right w:val="nil"/>
                  </w:tcBorders>
                </w:tcPr>
                <w:p w14:paraId="77782359" w14:textId="77777777" w:rsidR="007D6BDF" w:rsidRPr="00981016" w:rsidRDefault="007D6BDF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981016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Grupos o conglomerado empresariales</w:t>
                  </w:r>
                </w:p>
                <w:p w14:paraId="4318EFCC" w14:textId="53A31025" w:rsidR="00774A72" w:rsidRPr="00A540DB" w:rsidRDefault="00774A72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774A72" w14:paraId="1507B8C0" w14:textId="77777777" w:rsidTr="005926A0">
              <w:trPr>
                <w:gridAfter w:val="1"/>
                <w:wAfter w:w="341" w:type="dxa"/>
                <w:trHeight w:val="928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A92468" w14:textId="77777777" w:rsidR="00774A72" w:rsidRDefault="00774A72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353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AE684BF" w14:textId="0FDD37C7" w:rsidR="00774A72" w:rsidRPr="007D2EF2" w:rsidRDefault="007D6BDF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0D23E4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Emprendimientos con características diferenciadoras e innovadoras, ver subtítulo siguiente: “Tipo de investigación”</w:t>
                  </w:r>
                  <w:r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.</w:t>
                  </w:r>
                </w:p>
              </w:tc>
              <w:tc>
                <w:tcPr>
                  <w:tcW w:w="847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187F5A7F" w14:textId="77777777" w:rsidR="00774A72" w:rsidRPr="007D2EF2" w:rsidRDefault="00774A72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08" w:type="dxa"/>
                  <w:tcBorders>
                    <w:top w:val="nil"/>
                    <w:bottom w:val="nil"/>
                    <w:right w:val="nil"/>
                  </w:tcBorders>
                </w:tcPr>
                <w:p w14:paraId="68BF7C12" w14:textId="15042541" w:rsidR="00774A72" w:rsidRPr="000D23E4" w:rsidRDefault="00BC1605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0D23E4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Análisis de sectores productivos específicos de la economía en el que se desarrolle alguno de las acciones específicas establecidas en el siguiente subtítulo: “Tipos de investigación</w:t>
                  </w:r>
                  <w:r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.</w:t>
                  </w:r>
                </w:p>
              </w:tc>
            </w:tr>
            <w:tr w:rsidR="00774A72" w14:paraId="48CA2A63" w14:textId="77777777" w:rsidTr="007F68D6">
              <w:trPr>
                <w:gridAfter w:val="1"/>
                <w:wAfter w:w="341" w:type="dxa"/>
                <w:trHeight w:val="472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475B0A" w14:textId="77777777" w:rsidR="00774A72" w:rsidRDefault="00774A72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35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07C7ECD" w14:textId="32B3FB8E" w:rsidR="00774A72" w:rsidRPr="007D2EF2" w:rsidRDefault="00981016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Multinacionales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63195517" w14:textId="77777777" w:rsidR="00774A72" w:rsidRPr="007D2EF2" w:rsidRDefault="00774A72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E22C4B" w14:textId="4FA05467" w:rsidR="00774A72" w:rsidRPr="000D23E4" w:rsidRDefault="00774A72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14:paraId="1FD7B2BE" w14:textId="77777777" w:rsidR="00774A72" w:rsidRDefault="00774A72" w:rsidP="00CF48CF">
            <w:pPr>
              <w:pStyle w:val="Default"/>
              <w:rPr>
                <w:rFonts w:asciiTheme="minorHAnsi" w:hAnsiTheme="minorHAnsi" w:cs="Times New Roman"/>
                <w:sz w:val="18"/>
                <w:szCs w:val="18"/>
                <w:lang w:val="es-ES"/>
              </w:rPr>
            </w:pPr>
          </w:p>
          <w:p w14:paraId="5A671311" w14:textId="77777777" w:rsidR="001C5C83" w:rsidRDefault="001C5C83" w:rsidP="00CF48CF">
            <w:pPr>
              <w:pStyle w:val="Default"/>
              <w:rPr>
                <w:rFonts w:asciiTheme="minorHAnsi" w:hAnsiTheme="minorHAnsi" w:cs="Times New Roman"/>
                <w:sz w:val="18"/>
                <w:szCs w:val="18"/>
                <w:lang w:val="es-ES"/>
              </w:rPr>
            </w:pPr>
          </w:p>
          <w:p w14:paraId="7C3C8769" w14:textId="77777777" w:rsidR="001C5C83" w:rsidRDefault="001C5C83" w:rsidP="00CF48CF">
            <w:pPr>
              <w:pStyle w:val="Default"/>
              <w:rPr>
                <w:rFonts w:asciiTheme="minorHAnsi" w:hAnsiTheme="minorHAnsi" w:cs="Times New Roman"/>
                <w:sz w:val="18"/>
                <w:szCs w:val="18"/>
                <w:lang w:val="es-ES"/>
              </w:rPr>
            </w:pPr>
          </w:p>
          <w:p w14:paraId="0D7D5E9A" w14:textId="77777777" w:rsidR="007F68D6" w:rsidRDefault="007F68D6" w:rsidP="00CF48CF">
            <w:pPr>
              <w:pStyle w:val="Default"/>
              <w:rPr>
                <w:rFonts w:asciiTheme="minorHAnsi" w:hAnsiTheme="minorHAnsi" w:cs="Times New Roman"/>
                <w:sz w:val="18"/>
                <w:szCs w:val="18"/>
                <w:lang w:val="es-ES"/>
              </w:rPr>
            </w:pPr>
          </w:p>
          <w:p w14:paraId="69013B5C" w14:textId="77777777" w:rsidR="001C5C83" w:rsidRPr="00D86513" w:rsidRDefault="001C5C83" w:rsidP="00CF48CF">
            <w:pPr>
              <w:pStyle w:val="Default"/>
              <w:rPr>
                <w:rFonts w:asciiTheme="minorHAnsi" w:hAnsiTheme="minorHAnsi" w:cs="Times New Roman"/>
                <w:sz w:val="18"/>
                <w:szCs w:val="18"/>
                <w:lang w:val="es-ES"/>
              </w:rPr>
            </w:pPr>
          </w:p>
          <w:tbl>
            <w:tblPr>
              <w:tblStyle w:val="Tablaconcuadrcula"/>
              <w:tblW w:w="9638" w:type="dxa"/>
              <w:tblLayout w:type="fixed"/>
              <w:tblLook w:val="04A0" w:firstRow="1" w:lastRow="0" w:firstColumn="1" w:lastColumn="0" w:noHBand="0" w:noVBand="1"/>
            </w:tblPr>
            <w:tblGrid>
              <w:gridCol w:w="716"/>
              <w:gridCol w:w="3533"/>
              <w:gridCol w:w="847"/>
              <w:gridCol w:w="4349"/>
              <w:gridCol w:w="193"/>
            </w:tblGrid>
            <w:tr w:rsidR="001C5C83" w14:paraId="4D87B82A" w14:textId="77777777" w:rsidTr="005926A0">
              <w:tc>
                <w:tcPr>
                  <w:tcW w:w="4249" w:type="dxa"/>
                  <w:gridSpan w:val="2"/>
                </w:tcPr>
                <w:p w14:paraId="687F1260" w14:textId="42849B55" w:rsidR="001C5C83" w:rsidRDefault="00503A2D" w:rsidP="00206942">
                  <w:pPr>
                    <w:pStyle w:val="Default"/>
                    <w:framePr w:hSpace="141" w:wrap="around" w:vAnchor="page" w:hAnchor="page" w:x="849" w:y="1921"/>
                  </w:pPr>
                  <w:r w:rsidRPr="00503A2D">
                    <w:rPr>
                      <w:b/>
                      <w:bCs/>
                      <w:sz w:val="23"/>
                      <w:szCs w:val="23"/>
                    </w:rPr>
                    <w:t>Mercadeo</w:t>
                  </w:r>
                </w:p>
              </w:tc>
              <w:tc>
                <w:tcPr>
                  <w:tcW w:w="5389" w:type="dxa"/>
                  <w:gridSpan w:val="3"/>
                </w:tcPr>
                <w:p w14:paraId="6DF0E4D5" w14:textId="2650F8D1" w:rsidR="001C5C83" w:rsidRPr="00D41D06" w:rsidRDefault="004C770C" w:rsidP="00206942">
                  <w:pPr>
                    <w:pStyle w:val="Default"/>
                    <w:framePr w:hSpace="141" w:wrap="around" w:vAnchor="page" w:hAnchor="page" w:x="849" w:y="1921"/>
                    <w:ind w:right="474"/>
                    <w:rPr>
                      <w:b/>
                      <w:bCs/>
                      <w:sz w:val="23"/>
                      <w:szCs w:val="23"/>
                    </w:rPr>
                  </w:pPr>
                  <w:r w:rsidRPr="00D41D06">
                    <w:rPr>
                      <w:b/>
                      <w:bCs/>
                      <w:sz w:val="23"/>
                      <w:szCs w:val="23"/>
                    </w:rPr>
                    <w:t>Contaduría</w:t>
                  </w:r>
                </w:p>
              </w:tc>
            </w:tr>
            <w:tr w:rsidR="00503A2D" w14:paraId="6173DE35" w14:textId="77777777" w:rsidTr="007F68D6">
              <w:trPr>
                <w:gridAfter w:val="1"/>
                <w:wAfter w:w="193" w:type="dxa"/>
                <w:trHeight w:val="384"/>
              </w:trPr>
              <w:tc>
                <w:tcPr>
                  <w:tcW w:w="716" w:type="dxa"/>
                  <w:tcBorders>
                    <w:right w:val="single" w:sz="4" w:space="0" w:color="auto"/>
                  </w:tcBorders>
                </w:tcPr>
                <w:p w14:paraId="6AB0F59A" w14:textId="77777777" w:rsidR="001C5C83" w:rsidRDefault="001C5C83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353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1CB06B0" w14:textId="43426E07" w:rsidR="001C5C83" w:rsidRPr="007D2EF2" w:rsidRDefault="00503A2D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7D2EF2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Mercadeo, entorno y nuevas tecnologías</w:t>
                  </w:r>
                </w:p>
              </w:tc>
              <w:tc>
                <w:tcPr>
                  <w:tcW w:w="847" w:type="dxa"/>
                  <w:tcBorders>
                    <w:left w:val="single" w:sz="4" w:space="0" w:color="auto"/>
                  </w:tcBorders>
                  <w:vAlign w:val="center"/>
                </w:tcPr>
                <w:p w14:paraId="04CC5D71" w14:textId="77777777" w:rsidR="001C5C83" w:rsidRPr="007D2EF2" w:rsidRDefault="001C5C83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349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2F2960D0" w14:textId="4C7D32AA" w:rsidR="001C5C83" w:rsidRPr="007D2EF2" w:rsidRDefault="004C770C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D41D06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Normativa contable</w:t>
                  </w:r>
                </w:p>
              </w:tc>
            </w:tr>
            <w:tr w:rsidR="00503A2D" w14:paraId="1EC7E26B" w14:textId="77777777" w:rsidTr="007F68D6">
              <w:trPr>
                <w:gridAfter w:val="1"/>
                <w:wAfter w:w="193" w:type="dxa"/>
                <w:trHeight w:val="373"/>
              </w:trPr>
              <w:tc>
                <w:tcPr>
                  <w:tcW w:w="716" w:type="dxa"/>
                  <w:tcBorders>
                    <w:right w:val="single" w:sz="4" w:space="0" w:color="auto"/>
                  </w:tcBorders>
                </w:tcPr>
                <w:p w14:paraId="35207E82" w14:textId="77777777" w:rsidR="001C5C83" w:rsidRDefault="001C5C83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353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AA2003E" w14:textId="687D0215" w:rsidR="001C5C83" w:rsidRPr="007D2EF2" w:rsidRDefault="007D2EF2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7D2EF2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Mercadeo y calidad de los servicios</w:t>
                  </w:r>
                </w:p>
              </w:tc>
              <w:tc>
                <w:tcPr>
                  <w:tcW w:w="847" w:type="dxa"/>
                  <w:tcBorders>
                    <w:left w:val="single" w:sz="4" w:space="0" w:color="auto"/>
                  </w:tcBorders>
                  <w:vAlign w:val="center"/>
                </w:tcPr>
                <w:p w14:paraId="73F01B25" w14:textId="77777777" w:rsidR="001C5C83" w:rsidRPr="007D2EF2" w:rsidRDefault="001C5C83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349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5D4E455D" w14:textId="7B122882" w:rsidR="001C5C83" w:rsidRPr="008B5F9A" w:rsidRDefault="004C770C" w:rsidP="00206942">
                  <w:pPr>
                    <w:pStyle w:val="Default"/>
                    <w:framePr w:hSpace="141" w:wrap="around" w:vAnchor="page" w:hAnchor="page" w:x="849" w:y="1921"/>
                    <w:spacing w:after="64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D41D06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Control interno</w:t>
                  </w:r>
                </w:p>
              </w:tc>
            </w:tr>
            <w:tr w:rsidR="001C5C83" w14:paraId="3180734B" w14:textId="77777777" w:rsidTr="007F68D6">
              <w:trPr>
                <w:gridAfter w:val="1"/>
                <w:wAfter w:w="193" w:type="dxa"/>
              </w:trPr>
              <w:tc>
                <w:tcPr>
                  <w:tcW w:w="716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7545F058" w14:textId="77777777" w:rsidR="001C5C83" w:rsidRDefault="001C5C83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353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7225921" w14:textId="67216186" w:rsidR="001C5C83" w:rsidRPr="007D2EF2" w:rsidRDefault="007D2EF2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7D2EF2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Marketing estratégico y operativo y sus aplicaciones</w:t>
                  </w:r>
                </w:p>
              </w:tc>
              <w:tc>
                <w:tcPr>
                  <w:tcW w:w="847" w:type="dxa"/>
                  <w:tcBorders>
                    <w:left w:val="single" w:sz="4" w:space="0" w:color="auto"/>
                  </w:tcBorders>
                  <w:vAlign w:val="center"/>
                </w:tcPr>
                <w:p w14:paraId="1BC215E4" w14:textId="77777777" w:rsidR="001C5C83" w:rsidRPr="007D2EF2" w:rsidRDefault="001C5C83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349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7FCE8991" w14:textId="5191CC56" w:rsidR="001C5C83" w:rsidRPr="00D41D06" w:rsidRDefault="004C770C" w:rsidP="00206942">
                  <w:pPr>
                    <w:pStyle w:val="Default"/>
                    <w:framePr w:hSpace="141" w:wrap="around" w:vAnchor="page" w:hAnchor="page" w:x="849" w:y="1921"/>
                    <w:spacing w:after="260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D41D06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Auditoría por riesgo</w:t>
                  </w:r>
                </w:p>
              </w:tc>
            </w:tr>
            <w:tr w:rsidR="00503A2D" w14:paraId="1EAE9A66" w14:textId="77777777" w:rsidTr="007F68D6">
              <w:trPr>
                <w:gridAfter w:val="1"/>
                <w:wAfter w:w="193" w:type="dxa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D3C237" w14:textId="77777777" w:rsidR="001C5C83" w:rsidRDefault="001C5C83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353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1CE73C7" w14:textId="43EF32CA" w:rsidR="001C5C83" w:rsidRPr="007D2EF2" w:rsidRDefault="007D2EF2" w:rsidP="00206942">
                  <w:pPr>
                    <w:pStyle w:val="Default"/>
                    <w:framePr w:hSpace="141" w:wrap="around" w:vAnchor="page" w:hAnchor="page" w:x="849" w:y="1921"/>
                    <w:spacing w:after="60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7D2EF2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 xml:space="preserve">Emprendedurismo: innovación y desarrollo de nuevos productos y empresas. </w:t>
                  </w:r>
                </w:p>
              </w:tc>
              <w:tc>
                <w:tcPr>
                  <w:tcW w:w="847" w:type="dxa"/>
                  <w:tcBorders>
                    <w:left w:val="single" w:sz="4" w:space="0" w:color="auto"/>
                  </w:tcBorders>
                  <w:vAlign w:val="center"/>
                </w:tcPr>
                <w:p w14:paraId="683C4AD2" w14:textId="77777777" w:rsidR="001C5C83" w:rsidRPr="007D2EF2" w:rsidRDefault="001C5C83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349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6C0F369A" w14:textId="49B79EB4" w:rsidR="001C5C83" w:rsidRPr="008B5F9A" w:rsidRDefault="004C770C" w:rsidP="00206942">
                  <w:pPr>
                    <w:pStyle w:val="Default"/>
                    <w:framePr w:hSpace="141" w:wrap="around" w:vAnchor="page" w:hAnchor="page" w:x="849" w:y="1921"/>
                    <w:spacing w:after="64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D41D06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Auditoría operativa</w:t>
                  </w:r>
                </w:p>
              </w:tc>
            </w:tr>
            <w:tr w:rsidR="00D41D06" w14:paraId="325FB696" w14:textId="77777777" w:rsidTr="007F68D6">
              <w:trPr>
                <w:gridAfter w:val="1"/>
                <w:wAfter w:w="193" w:type="dxa"/>
                <w:trHeight w:val="494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65F6A0" w14:textId="77777777" w:rsidR="001C5C83" w:rsidRDefault="001C5C83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353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1B31B1D" w14:textId="59F353EC" w:rsidR="001C5C83" w:rsidRPr="007D2EF2" w:rsidRDefault="007D2EF2" w:rsidP="00206942">
                  <w:pPr>
                    <w:pStyle w:val="Default"/>
                    <w:framePr w:hSpace="141" w:wrap="around" w:vAnchor="page" w:hAnchor="page" w:x="849" w:y="1921"/>
                    <w:spacing w:after="60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7D2EF2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Marketing social</w:t>
                  </w:r>
                </w:p>
              </w:tc>
              <w:tc>
                <w:tcPr>
                  <w:tcW w:w="847" w:type="dxa"/>
                  <w:tcBorders>
                    <w:left w:val="single" w:sz="4" w:space="0" w:color="auto"/>
                  </w:tcBorders>
                  <w:vAlign w:val="center"/>
                </w:tcPr>
                <w:p w14:paraId="4F23E9D9" w14:textId="77777777" w:rsidR="001C5C83" w:rsidRPr="007D2EF2" w:rsidRDefault="001C5C83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349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2FCEFA29" w14:textId="1D5A2725" w:rsidR="001C5C83" w:rsidRPr="00A540DB" w:rsidRDefault="0034137F" w:rsidP="00206942">
                  <w:pPr>
                    <w:pStyle w:val="Default"/>
                    <w:framePr w:hSpace="141" w:wrap="around" w:vAnchor="page" w:hAnchor="page" w:x="849" w:y="1921"/>
                    <w:spacing w:after="64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D41D06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Auditoría forense</w:t>
                  </w:r>
                </w:p>
              </w:tc>
            </w:tr>
            <w:tr w:rsidR="00D41D06" w14:paraId="45B90CB4" w14:textId="77777777" w:rsidTr="007F68D6">
              <w:trPr>
                <w:gridAfter w:val="1"/>
                <w:wAfter w:w="193" w:type="dxa"/>
                <w:trHeight w:val="558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EC5B1B" w14:textId="77777777" w:rsidR="001C5C83" w:rsidRDefault="001C5C83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353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26FE0A5" w14:textId="7C96B70A" w:rsidR="001C5C83" w:rsidRPr="007D2EF2" w:rsidRDefault="007D2EF2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7D2EF2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Comportamiento del consumidor: perspectiva social y ética</w:t>
                  </w:r>
                </w:p>
              </w:tc>
              <w:tc>
                <w:tcPr>
                  <w:tcW w:w="847" w:type="dxa"/>
                  <w:tcBorders>
                    <w:left w:val="single" w:sz="4" w:space="0" w:color="auto"/>
                  </w:tcBorders>
                  <w:vAlign w:val="center"/>
                </w:tcPr>
                <w:p w14:paraId="0909D883" w14:textId="77777777" w:rsidR="001C5C83" w:rsidRPr="007D2EF2" w:rsidRDefault="001C5C83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349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59C3C067" w14:textId="0EAE86B7" w:rsidR="001C5C83" w:rsidRPr="00A540DB" w:rsidRDefault="00086DA8" w:rsidP="00206942">
                  <w:pPr>
                    <w:pStyle w:val="Default"/>
                    <w:framePr w:hSpace="141" w:wrap="around" w:vAnchor="page" w:hAnchor="page" w:x="849" w:y="1921"/>
                    <w:spacing w:after="64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D41D06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Auditoria gubernamental</w:t>
                  </w:r>
                </w:p>
              </w:tc>
            </w:tr>
            <w:tr w:rsidR="001C5C83" w14:paraId="5BB204CD" w14:textId="77777777" w:rsidTr="007F68D6">
              <w:trPr>
                <w:gridAfter w:val="1"/>
                <w:wAfter w:w="193" w:type="dxa"/>
                <w:trHeight w:val="424"/>
              </w:trPr>
              <w:tc>
                <w:tcPr>
                  <w:tcW w:w="71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672934B3" w14:textId="77777777" w:rsidR="001C5C83" w:rsidRDefault="001C5C83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353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32D792AA" w14:textId="77777777" w:rsidR="001C5C83" w:rsidRPr="007D2EF2" w:rsidRDefault="001C5C83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847" w:type="dxa"/>
                  <w:tcBorders>
                    <w:left w:val="single" w:sz="4" w:space="0" w:color="auto"/>
                  </w:tcBorders>
                  <w:vAlign w:val="center"/>
                </w:tcPr>
                <w:p w14:paraId="13226338" w14:textId="77777777" w:rsidR="001C5C83" w:rsidRPr="007D2EF2" w:rsidRDefault="001C5C83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349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29451E8E" w14:textId="508A45CA" w:rsidR="001C5C83" w:rsidRPr="00D86513" w:rsidRDefault="00086DA8" w:rsidP="00206942">
                  <w:pPr>
                    <w:pStyle w:val="Default"/>
                    <w:framePr w:hSpace="141" w:wrap="around" w:vAnchor="page" w:hAnchor="page" w:x="849" w:y="1921"/>
                    <w:spacing w:after="64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D41D06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Normativa de auditoría NIAS</w:t>
                  </w:r>
                </w:p>
              </w:tc>
            </w:tr>
          </w:tbl>
          <w:p w14:paraId="39217708" w14:textId="77777777" w:rsidR="001C5C83" w:rsidRDefault="001C5C83" w:rsidP="001C5C83">
            <w:pPr>
              <w:pStyle w:val="Default"/>
            </w:pPr>
          </w:p>
          <w:p w14:paraId="7BBA0440" w14:textId="77777777" w:rsidR="007F68D6" w:rsidRDefault="007F68D6" w:rsidP="001C5C83">
            <w:pPr>
              <w:pStyle w:val="Default"/>
            </w:pPr>
          </w:p>
          <w:p w14:paraId="40CA0964" w14:textId="77777777" w:rsidR="007F68D6" w:rsidRDefault="007F68D6" w:rsidP="001C5C83">
            <w:pPr>
              <w:pStyle w:val="Default"/>
            </w:pPr>
          </w:p>
          <w:p w14:paraId="536DFB79" w14:textId="77777777" w:rsidR="007F68D6" w:rsidRDefault="007F68D6" w:rsidP="001C5C83">
            <w:pPr>
              <w:pStyle w:val="Default"/>
            </w:pPr>
          </w:p>
          <w:p w14:paraId="0AE11D0C" w14:textId="77777777" w:rsidR="007F68D6" w:rsidRDefault="007F68D6" w:rsidP="001C5C83">
            <w:pPr>
              <w:pStyle w:val="Default"/>
            </w:pPr>
          </w:p>
          <w:p w14:paraId="77512174" w14:textId="77777777" w:rsidR="007F68D6" w:rsidRDefault="007F68D6" w:rsidP="001C5C83">
            <w:pPr>
              <w:pStyle w:val="Default"/>
            </w:pPr>
          </w:p>
          <w:p w14:paraId="29219757" w14:textId="77777777" w:rsidR="007F68D6" w:rsidRDefault="007F68D6" w:rsidP="001C5C83">
            <w:pPr>
              <w:pStyle w:val="Default"/>
            </w:pPr>
          </w:p>
          <w:p w14:paraId="0A0104E3" w14:textId="77777777" w:rsidR="007F68D6" w:rsidRDefault="007F68D6" w:rsidP="001C5C83">
            <w:pPr>
              <w:pStyle w:val="Default"/>
            </w:pPr>
          </w:p>
          <w:p w14:paraId="04C9F243" w14:textId="77777777" w:rsidR="00951A07" w:rsidRDefault="00951A07" w:rsidP="001C5C83">
            <w:pPr>
              <w:pStyle w:val="Default"/>
            </w:pPr>
          </w:p>
          <w:p w14:paraId="3CC6B6CD" w14:textId="77777777" w:rsidR="00951A07" w:rsidRDefault="00951A07" w:rsidP="001C5C83">
            <w:pPr>
              <w:pStyle w:val="Default"/>
            </w:pPr>
          </w:p>
          <w:p w14:paraId="29436FFE" w14:textId="77777777" w:rsidR="00951A07" w:rsidRDefault="00951A07" w:rsidP="001C5C83">
            <w:pPr>
              <w:pStyle w:val="Default"/>
            </w:pPr>
          </w:p>
          <w:p w14:paraId="5DA2686B" w14:textId="77777777" w:rsidR="00CF48CF" w:rsidRPr="00CF48CF" w:rsidRDefault="00CF48CF" w:rsidP="00053C3E">
            <w:pPr>
              <w:spacing w:after="0"/>
              <w:rPr>
                <w:lang w:val="es-CR"/>
              </w:rPr>
            </w:pPr>
          </w:p>
          <w:tbl>
            <w:tblPr>
              <w:tblStyle w:val="Tablaconcuadrcula"/>
              <w:tblW w:w="9638" w:type="dxa"/>
              <w:tblLayout w:type="fixed"/>
              <w:tblLook w:val="04A0" w:firstRow="1" w:lastRow="0" w:firstColumn="1" w:lastColumn="0" w:noHBand="0" w:noVBand="1"/>
            </w:tblPr>
            <w:tblGrid>
              <w:gridCol w:w="716"/>
              <w:gridCol w:w="3533"/>
              <w:gridCol w:w="847"/>
              <w:gridCol w:w="4208"/>
              <w:gridCol w:w="334"/>
            </w:tblGrid>
            <w:tr w:rsidR="00A15650" w:rsidRPr="00D41D06" w14:paraId="2DAA094A" w14:textId="77777777" w:rsidTr="005926A0">
              <w:tc>
                <w:tcPr>
                  <w:tcW w:w="9638" w:type="dxa"/>
                  <w:gridSpan w:val="5"/>
                </w:tcPr>
                <w:p w14:paraId="25865650" w14:textId="59738804" w:rsidR="00A15650" w:rsidRPr="00D41D06" w:rsidRDefault="00A15650" w:rsidP="00206942">
                  <w:pPr>
                    <w:pStyle w:val="Default"/>
                    <w:framePr w:hSpace="141" w:wrap="around" w:vAnchor="page" w:hAnchor="page" w:x="849" w:y="1921"/>
                    <w:ind w:right="-93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Negocios Internacionales</w:t>
                  </w:r>
                </w:p>
              </w:tc>
            </w:tr>
            <w:tr w:rsidR="00A15650" w:rsidRPr="007D2EF2" w14:paraId="6DCF4424" w14:textId="77777777" w:rsidTr="00951A07">
              <w:trPr>
                <w:gridAfter w:val="1"/>
                <w:wAfter w:w="334" w:type="dxa"/>
                <w:trHeight w:val="711"/>
              </w:trPr>
              <w:tc>
                <w:tcPr>
                  <w:tcW w:w="716" w:type="dxa"/>
                  <w:tcBorders>
                    <w:right w:val="single" w:sz="4" w:space="0" w:color="auto"/>
                  </w:tcBorders>
                </w:tcPr>
                <w:p w14:paraId="6F3327A2" w14:textId="77777777" w:rsidR="00A15650" w:rsidRPr="00C7327F" w:rsidRDefault="00A15650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53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8846432" w14:textId="6C7935C3" w:rsidR="00A15650" w:rsidRPr="00C7327F" w:rsidRDefault="002E5C1C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C7327F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 xml:space="preserve">Análisis del proceso de creación y crecimiento de empresas de rápida internacionalización </w:t>
                  </w:r>
                </w:p>
              </w:tc>
              <w:tc>
                <w:tcPr>
                  <w:tcW w:w="847" w:type="dxa"/>
                  <w:tcBorders>
                    <w:left w:val="single" w:sz="4" w:space="0" w:color="auto"/>
                  </w:tcBorders>
                  <w:vAlign w:val="center"/>
                </w:tcPr>
                <w:p w14:paraId="2A048CD6" w14:textId="77777777" w:rsidR="00A15650" w:rsidRPr="007D2EF2" w:rsidRDefault="00A15650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0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0A56D832" w14:textId="77777777" w:rsidR="009C799D" w:rsidRPr="009C799D" w:rsidRDefault="009C799D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9C799D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 xml:space="preserve">Medios de pago digitales </w:t>
                  </w:r>
                </w:p>
                <w:p w14:paraId="0B9BA9D7" w14:textId="7520F52C" w:rsidR="00A15650" w:rsidRPr="007D2EF2" w:rsidRDefault="00A15650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A15650" w:rsidRPr="008B5F9A" w14:paraId="6D6D9879" w14:textId="77777777" w:rsidTr="00951A07">
              <w:trPr>
                <w:gridAfter w:val="1"/>
                <w:wAfter w:w="334" w:type="dxa"/>
                <w:trHeight w:val="827"/>
              </w:trPr>
              <w:tc>
                <w:tcPr>
                  <w:tcW w:w="716" w:type="dxa"/>
                  <w:tcBorders>
                    <w:right w:val="single" w:sz="4" w:space="0" w:color="auto"/>
                  </w:tcBorders>
                </w:tcPr>
                <w:p w14:paraId="43760B45" w14:textId="77777777" w:rsidR="00A15650" w:rsidRPr="00C7327F" w:rsidRDefault="00A15650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53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29B2904" w14:textId="30C4DB00" w:rsidR="00A15650" w:rsidRPr="00C7327F" w:rsidRDefault="001F6AD9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C7327F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 xml:space="preserve">Procesos de Internacionalización de la empresa y las economías </w:t>
                  </w:r>
                </w:p>
              </w:tc>
              <w:tc>
                <w:tcPr>
                  <w:tcW w:w="847" w:type="dxa"/>
                  <w:tcBorders>
                    <w:left w:val="single" w:sz="4" w:space="0" w:color="auto"/>
                  </w:tcBorders>
                  <w:vAlign w:val="center"/>
                </w:tcPr>
                <w:p w14:paraId="358134DA" w14:textId="77777777" w:rsidR="00A15650" w:rsidRPr="007D2EF2" w:rsidRDefault="00A15650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0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38D56417" w14:textId="035234CA" w:rsidR="00A15650" w:rsidRPr="00CD7808" w:rsidRDefault="00AB11F0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CD7808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 xml:space="preserve">Comercio Electrónico: La innovación tecnológica y el comercio electrónico como herramienta y soporte del modelo de comercio internacional. </w:t>
                  </w:r>
                </w:p>
              </w:tc>
            </w:tr>
            <w:tr w:rsidR="00A15650" w:rsidRPr="00D41D06" w14:paraId="23A16023" w14:textId="77777777" w:rsidTr="00951A07">
              <w:trPr>
                <w:gridAfter w:val="1"/>
                <w:wAfter w:w="334" w:type="dxa"/>
                <w:trHeight w:val="562"/>
              </w:trPr>
              <w:tc>
                <w:tcPr>
                  <w:tcW w:w="716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207F5D29" w14:textId="77777777" w:rsidR="00A15650" w:rsidRPr="00C7327F" w:rsidRDefault="00A15650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53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125A378" w14:textId="6016AABD" w:rsidR="00A15650" w:rsidRPr="00C7327F" w:rsidRDefault="001F6AD9" w:rsidP="00206942">
                  <w:pPr>
                    <w:framePr w:hSpace="141" w:wrap="around" w:vAnchor="page" w:hAnchor="page" w:x="849" w:y="1921"/>
                    <w:autoSpaceDE w:val="0"/>
                    <w:autoSpaceDN w:val="0"/>
                    <w:adjustRightInd w:val="0"/>
                    <w:spacing w:after="0"/>
                    <w:rPr>
                      <w:sz w:val="18"/>
                      <w:szCs w:val="18"/>
                    </w:rPr>
                  </w:pPr>
                  <w:r w:rsidRPr="001F6AD9">
                    <w:rPr>
                      <w:sz w:val="18"/>
                      <w:szCs w:val="18"/>
                    </w:rPr>
                    <w:t xml:space="preserve">Administración de Acuerdos de Libre Comercio </w:t>
                  </w:r>
                </w:p>
              </w:tc>
              <w:tc>
                <w:tcPr>
                  <w:tcW w:w="847" w:type="dxa"/>
                  <w:tcBorders>
                    <w:left w:val="single" w:sz="4" w:space="0" w:color="auto"/>
                  </w:tcBorders>
                  <w:vAlign w:val="center"/>
                </w:tcPr>
                <w:p w14:paraId="2BFD0790" w14:textId="77777777" w:rsidR="00A15650" w:rsidRPr="007D2EF2" w:rsidRDefault="00A15650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0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2517F867" w14:textId="71797970" w:rsidR="00A15650" w:rsidRPr="00CD7808" w:rsidRDefault="00AB11F0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AB11F0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Efectos de la Inversión Extranjera Directa.</w:t>
                  </w:r>
                </w:p>
              </w:tc>
            </w:tr>
            <w:tr w:rsidR="00A15650" w:rsidRPr="008B5F9A" w14:paraId="7DC557B8" w14:textId="77777777" w:rsidTr="00951A07">
              <w:trPr>
                <w:gridAfter w:val="1"/>
                <w:wAfter w:w="334" w:type="dxa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F1D498" w14:textId="77777777" w:rsidR="00A15650" w:rsidRPr="00C7327F" w:rsidRDefault="00A15650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53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8756F55" w14:textId="79D323BA" w:rsidR="00A15650" w:rsidRPr="00C7327F" w:rsidRDefault="00C7327F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C7327F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 xml:space="preserve">Cooperación Internacional para la internacionalización de pequeñas y medianas empresas </w:t>
                  </w:r>
                </w:p>
              </w:tc>
              <w:tc>
                <w:tcPr>
                  <w:tcW w:w="847" w:type="dxa"/>
                  <w:tcBorders>
                    <w:left w:val="single" w:sz="4" w:space="0" w:color="auto"/>
                  </w:tcBorders>
                  <w:vAlign w:val="center"/>
                </w:tcPr>
                <w:p w14:paraId="2C3CFEDA" w14:textId="77777777" w:rsidR="00A15650" w:rsidRPr="007D2EF2" w:rsidRDefault="00A15650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0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3B09B083" w14:textId="1ED1F2DF" w:rsidR="00A15650" w:rsidRPr="00CD7808" w:rsidRDefault="007F49A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CD7808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 xml:space="preserve">Estrategias de Integración económica en el comercio internacional </w:t>
                  </w:r>
                </w:p>
              </w:tc>
            </w:tr>
            <w:tr w:rsidR="00A15650" w:rsidRPr="00A540DB" w14:paraId="5D06C5A6" w14:textId="77777777" w:rsidTr="00951A07">
              <w:trPr>
                <w:gridAfter w:val="1"/>
                <w:wAfter w:w="334" w:type="dxa"/>
                <w:trHeight w:val="1080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C32EA6" w14:textId="77777777" w:rsidR="00A15650" w:rsidRPr="00C7327F" w:rsidRDefault="00A15650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53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0EAC60C" w14:textId="77777777" w:rsidR="00C7327F" w:rsidRPr="00C7327F" w:rsidRDefault="00C7327F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  <w:p w14:paraId="58E15312" w14:textId="7157B8E7" w:rsidR="00A15650" w:rsidRPr="00C7327F" w:rsidRDefault="00C7327F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C7327F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 xml:space="preserve">Análisis del uso de las tecnologías de la información para la negociación en las operaciones de compraventa internacional en las organizaciones </w:t>
                  </w:r>
                </w:p>
              </w:tc>
              <w:tc>
                <w:tcPr>
                  <w:tcW w:w="847" w:type="dxa"/>
                  <w:tcBorders>
                    <w:left w:val="single" w:sz="4" w:space="0" w:color="auto"/>
                  </w:tcBorders>
                  <w:vAlign w:val="center"/>
                </w:tcPr>
                <w:p w14:paraId="573CBF4A" w14:textId="77777777" w:rsidR="00A15650" w:rsidRPr="007D2EF2" w:rsidRDefault="00A15650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0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50836D59" w14:textId="60248BDE" w:rsidR="00A15650" w:rsidRPr="00CD7808" w:rsidRDefault="005A1056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proofErr w:type="spellStart"/>
                  <w:r w:rsidRPr="005A1056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Interculturabilidad</w:t>
                  </w:r>
                  <w:proofErr w:type="spellEnd"/>
                  <w:r w:rsidRPr="005A1056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 xml:space="preserve"> y negocios internacionales.</w:t>
                  </w:r>
                </w:p>
              </w:tc>
            </w:tr>
            <w:tr w:rsidR="00A15650" w:rsidRPr="00A540DB" w14:paraId="15823A24" w14:textId="77777777" w:rsidTr="00951A07">
              <w:trPr>
                <w:gridAfter w:val="1"/>
                <w:wAfter w:w="334" w:type="dxa"/>
                <w:trHeight w:val="421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D954BC" w14:textId="77777777" w:rsidR="00A15650" w:rsidRPr="00C7327F" w:rsidRDefault="00A15650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53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7948B90" w14:textId="47C779FB" w:rsidR="00A15650" w:rsidRPr="00C7327F" w:rsidRDefault="00C7327F" w:rsidP="00206942">
                  <w:pPr>
                    <w:framePr w:hSpace="141" w:wrap="around" w:vAnchor="page" w:hAnchor="page" w:x="849" w:y="1921"/>
                    <w:autoSpaceDE w:val="0"/>
                    <w:autoSpaceDN w:val="0"/>
                    <w:adjustRightInd w:val="0"/>
                    <w:spacing w:after="0"/>
                    <w:rPr>
                      <w:sz w:val="18"/>
                      <w:szCs w:val="18"/>
                    </w:rPr>
                  </w:pPr>
                  <w:r w:rsidRPr="00C7327F">
                    <w:rPr>
                      <w:sz w:val="18"/>
                      <w:szCs w:val="18"/>
                    </w:rPr>
                    <w:t xml:space="preserve">Globalización y gestión de empresas internacionales. </w:t>
                  </w:r>
                </w:p>
              </w:tc>
              <w:tc>
                <w:tcPr>
                  <w:tcW w:w="847" w:type="dxa"/>
                  <w:tcBorders>
                    <w:left w:val="single" w:sz="4" w:space="0" w:color="auto"/>
                  </w:tcBorders>
                  <w:vAlign w:val="center"/>
                </w:tcPr>
                <w:p w14:paraId="38BACFEE" w14:textId="77777777" w:rsidR="00A15650" w:rsidRPr="007D2EF2" w:rsidRDefault="00A15650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0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71C7B546" w14:textId="2B64AB16" w:rsidR="00A15650" w:rsidRPr="00CD7808" w:rsidRDefault="005A1056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5A1056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 xml:space="preserve">Transacciones comerciales internacionales. </w:t>
                  </w:r>
                </w:p>
              </w:tc>
            </w:tr>
            <w:tr w:rsidR="00A15650" w:rsidRPr="00D86513" w14:paraId="2FB6F1D6" w14:textId="77777777" w:rsidTr="00951A07">
              <w:trPr>
                <w:gridAfter w:val="1"/>
                <w:wAfter w:w="334" w:type="dxa"/>
                <w:trHeight w:val="968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FD265C" w14:textId="77777777" w:rsidR="00A15650" w:rsidRPr="00C7327F" w:rsidRDefault="00A15650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53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DB5627F" w14:textId="795F185D" w:rsidR="00A15650" w:rsidRPr="00C7327F" w:rsidRDefault="00C7327F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C7327F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 xml:space="preserve">Innovaciones en las Organizaciones como impulsadoras de internacionalización. </w:t>
                  </w:r>
                </w:p>
              </w:tc>
              <w:tc>
                <w:tcPr>
                  <w:tcW w:w="847" w:type="dxa"/>
                  <w:tcBorders>
                    <w:left w:val="single" w:sz="4" w:space="0" w:color="auto"/>
                  </w:tcBorders>
                  <w:vAlign w:val="center"/>
                </w:tcPr>
                <w:p w14:paraId="6290A27D" w14:textId="77777777" w:rsidR="00A15650" w:rsidRPr="007D2EF2" w:rsidRDefault="00A15650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0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564616CE" w14:textId="77777777" w:rsidR="00C033F1" w:rsidRPr="00CD7808" w:rsidRDefault="00C033F1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CD7808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 xml:space="preserve">Internacionalización y comercio digital (redes sociales, incidencias de las redes sociales en el marco del comercio internacional, comercio </w:t>
                  </w:r>
                  <w:proofErr w:type="spellStart"/>
                  <w:proofErr w:type="gramStart"/>
                  <w:r w:rsidRPr="00CD7808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electrónico,etc</w:t>
                  </w:r>
                  <w:proofErr w:type="spellEnd"/>
                  <w:r w:rsidRPr="00CD7808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>.</w:t>
                  </w:r>
                  <w:proofErr w:type="gramEnd"/>
                  <w:r w:rsidRPr="00CD7808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 xml:space="preserve">). </w:t>
                  </w:r>
                </w:p>
                <w:p w14:paraId="61B67518" w14:textId="1820FD01" w:rsidR="00A15650" w:rsidRPr="00CD7808" w:rsidRDefault="00A15650" w:rsidP="00206942">
                  <w:pPr>
                    <w:pStyle w:val="Default"/>
                    <w:framePr w:hSpace="141" w:wrap="around" w:vAnchor="page" w:hAnchor="page" w:x="849" w:y="1921"/>
                    <w:spacing w:after="64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727165" w:rsidRPr="00D86513" w14:paraId="6CB4ADD3" w14:textId="77777777" w:rsidTr="00951A07">
              <w:trPr>
                <w:gridAfter w:val="1"/>
                <w:wAfter w:w="334" w:type="dxa"/>
                <w:trHeight w:val="868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FB6881" w14:textId="77777777" w:rsidR="00727165" w:rsidRPr="00C7327F" w:rsidRDefault="00727165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53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0E5229D" w14:textId="2E214797" w:rsidR="00727165" w:rsidRPr="0001290B" w:rsidRDefault="00727165" w:rsidP="00206942">
                  <w:pPr>
                    <w:framePr w:hSpace="141" w:wrap="around" w:vAnchor="page" w:hAnchor="page" w:x="849" w:y="1921"/>
                    <w:autoSpaceDE w:val="0"/>
                    <w:autoSpaceDN w:val="0"/>
                    <w:adjustRightInd w:val="0"/>
                    <w:spacing w:after="0"/>
                    <w:rPr>
                      <w:sz w:val="18"/>
                      <w:szCs w:val="18"/>
                    </w:rPr>
                  </w:pPr>
                  <w:r w:rsidRPr="00727165">
                    <w:rPr>
                      <w:sz w:val="18"/>
                      <w:szCs w:val="18"/>
                    </w:rPr>
                    <w:t xml:space="preserve">Logística de la Comercialización Internacional. </w:t>
                  </w:r>
                </w:p>
              </w:tc>
              <w:tc>
                <w:tcPr>
                  <w:tcW w:w="847" w:type="dxa"/>
                  <w:tcBorders>
                    <w:left w:val="single" w:sz="4" w:space="0" w:color="auto"/>
                  </w:tcBorders>
                  <w:vAlign w:val="center"/>
                </w:tcPr>
                <w:p w14:paraId="616D9D5A" w14:textId="77777777" w:rsidR="00727165" w:rsidRPr="007D2EF2" w:rsidRDefault="00727165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0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6219EF3B" w14:textId="77777777" w:rsidR="00CD7808" w:rsidRPr="00CD7808" w:rsidRDefault="00CD78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CD7808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 xml:space="preserve">Sellos y Certificaciones internacionales de exportación (alimentos, sistemas de producción, de calidad, normas de origen, etc.). </w:t>
                  </w:r>
                </w:p>
                <w:p w14:paraId="453A6800" w14:textId="77777777" w:rsidR="00727165" w:rsidRPr="00CD7808" w:rsidRDefault="00727165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774D5D" w:rsidRPr="00D86513" w14:paraId="7AE12F2D" w14:textId="77777777" w:rsidTr="00951A07">
              <w:trPr>
                <w:gridAfter w:val="1"/>
                <w:wAfter w:w="334" w:type="dxa"/>
                <w:trHeight w:val="1134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E48179" w14:textId="77777777" w:rsidR="00774D5D" w:rsidRPr="00C7327F" w:rsidRDefault="00774D5D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53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147D175" w14:textId="09AB2DFB" w:rsidR="00774D5D" w:rsidRPr="0001290B" w:rsidRDefault="00774D5D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01290B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 xml:space="preserve">Efectos de la globalización en las economías emergentes y las pequeñas y medianas empresas (PYME). Por ejemplo: Innovación, desarrollo sostenible, la diversidad y la distancia cultural. </w:t>
                  </w:r>
                </w:p>
              </w:tc>
              <w:tc>
                <w:tcPr>
                  <w:tcW w:w="847" w:type="dxa"/>
                  <w:tcBorders>
                    <w:left w:val="single" w:sz="4" w:space="0" w:color="auto"/>
                  </w:tcBorders>
                  <w:vAlign w:val="center"/>
                </w:tcPr>
                <w:p w14:paraId="3B3B2875" w14:textId="77777777" w:rsidR="00774D5D" w:rsidRPr="007D2EF2" w:rsidRDefault="00774D5D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0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77FA0440" w14:textId="754654CC" w:rsidR="00CD7808" w:rsidRPr="00CD7808" w:rsidRDefault="00CD78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CD7808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 xml:space="preserve">Propiedad intelectual: Registro y protección de marcas, patentes, derechos de autor, franquicias, denominaciones de origen. Incidencias de estos factores y su relación con el crecimiento comercial y económico de los intangibles. </w:t>
                  </w:r>
                </w:p>
                <w:p w14:paraId="678BD7C3" w14:textId="77777777" w:rsidR="00774D5D" w:rsidRPr="00CD7808" w:rsidRDefault="00774D5D" w:rsidP="00206942">
                  <w:pPr>
                    <w:pStyle w:val="Default"/>
                    <w:framePr w:hSpace="141" w:wrap="around" w:vAnchor="page" w:hAnchor="page" w:x="849" w:y="1921"/>
                    <w:spacing w:after="64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774D5D" w:rsidRPr="00D86513" w14:paraId="4E21A08E" w14:textId="77777777" w:rsidTr="00951A07">
              <w:trPr>
                <w:gridAfter w:val="1"/>
                <w:wAfter w:w="334" w:type="dxa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F0B954" w14:textId="77777777" w:rsidR="00774D5D" w:rsidRPr="00C7327F" w:rsidRDefault="00774D5D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53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BBBEBAA" w14:textId="77777777" w:rsidR="00774D5D" w:rsidRPr="0001290B" w:rsidRDefault="00774D5D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01290B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 xml:space="preserve">Empresas multinacionales y transnacionales (factores internacionales de atracción o de éxito). </w:t>
                  </w:r>
                </w:p>
                <w:p w14:paraId="6A02AAAC" w14:textId="77777777" w:rsidR="00774D5D" w:rsidRPr="0001290B" w:rsidRDefault="00774D5D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847" w:type="dxa"/>
                  <w:tcBorders>
                    <w:left w:val="single" w:sz="4" w:space="0" w:color="auto"/>
                  </w:tcBorders>
                  <w:vAlign w:val="center"/>
                </w:tcPr>
                <w:p w14:paraId="035A7CB4" w14:textId="77777777" w:rsidR="00774D5D" w:rsidRPr="007D2EF2" w:rsidRDefault="00774D5D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0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3472CC50" w14:textId="77777777" w:rsidR="0089677B" w:rsidRPr="0089677B" w:rsidRDefault="0089677B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</w:pPr>
                  <w:r w:rsidRPr="0089677B">
                    <w:rPr>
                      <w:rFonts w:asciiTheme="minorHAnsi" w:hAnsiTheme="minorHAnsi" w:cs="Times New Roman"/>
                      <w:sz w:val="18"/>
                      <w:szCs w:val="18"/>
                      <w:lang w:val="es-ES"/>
                    </w:rPr>
                    <w:t xml:space="preserve">Competitividad en el mercado global (productos diferenciados y de altos estándares de calidad). </w:t>
                  </w:r>
                </w:p>
                <w:p w14:paraId="416EAE4D" w14:textId="77777777" w:rsidR="00774D5D" w:rsidRPr="0089677B" w:rsidRDefault="00774D5D" w:rsidP="00206942">
                  <w:pPr>
                    <w:pStyle w:val="Default"/>
                    <w:framePr w:hSpace="141" w:wrap="around" w:vAnchor="page" w:hAnchor="page" w:x="849" w:y="1921"/>
                    <w:spacing w:after="64"/>
                    <w:rPr>
                      <w:rFonts w:asciiTheme="minorHAnsi" w:hAnsiTheme="minorHAnsi" w:cs="Times New Roman"/>
                      <w:sz w:val="18"/>
                      <w:szCs w:val="18"/>
                    </w:rPr>
                  </w:pPr>
                </w:p>
              </w:tc>
            </w:tr>
          </w:tbl>
          <w:p w14:paraId="2523F7D1" w14:textId="74DCD216" w:rsidR="00C33775" w:rsidRDefault="00C33775" w:rsidP="00C33775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7964F1B6" w14:textId="77777777" w:rsidR="000B1BC3" w:rsidRDefault="000B1BC3" w:rsidP="00053C3E">
            <w:pPr>
              <w:spacing w:after="0"/>
              <w:rPr>
                <w:lang w:val="es-CR"/>
              </w:rPr>
            </w:pPr>
          </w:p>
          <w:p w14:paraId="09B5E448" w14:textId="77777777" w:rsidR="00951A07" w:rsidRDefault="00951A07" w:rsidP="00053C3E">
            <w:pPr>
              <w:spacing w:after="0"/>
              <w:rPr>
                <w:lang w:val="es-CR"/>
              </w:rPr>
            </w:pPr>
          </w:p>
          <w:p w14:paraId="7556BA66" w14:textId="77777777" w:rsidR="00951A07" w:rsidRDefault="00951A07" w:rsidP="00053C3E">
            <w:pPr>
              <w:spacing w:after="0"/>
              <w:rPr>
                <w:lang w:val="es-CR"/>
              </w:rPr>
            </w:pPr>
          </w:p>
          <w:p w14:paraId="142D5548" w14:textId="77777777" w:rsidR="00951A07" w:rsidRDefault="00951A07" w:rsidP="00053C3E">
            <w:pPr>
              <w:spacing w:after="0"/>
              <w:rPr>
                <w:lang w:val="es-CR"/>
              </w:rPr>
            </w:pPr>
          </w:p>
          <w:p w14:paraId="291E63D4" w14:textId="77777777" w:rsidR="00951A07" w:rsidRDefault="00951A07" w:rsidP="00053C3E">
            <w:pPr>
              <w:spacing w:after="0"/>
              <w:rPr>
                <w:lang w:val="es-CR"/>
              </w:rPr>
            </w:pPr>
          </w:p>
          <w:p w14:paraId="2B4BCC74" w14:textId="77777777" w:rsidR="00951A07" w:rsidRDefault="00951A07" w:rsidP="00053C3E">
            <w:pPr>
              <w:spacing w:after="0"/>
              <w:rPr>
                <w:lang w:val="es-CR"/>
              </w:rPr>
            </w:pPr>
          </w:p>
          <w:p w14:paraId="1696D1D2" w14:textId="77777777" w:rsidR="00951A07" w:rsidRDefault="00951A07" w:rsidP="00053C3E">
            <w:pPr>
              <w:spacing w:after="0"/>
              <w:rPr>
                <w:lang w:val="es-CR"/>
              </w:rPr>
            </w:pPr>
          </w:p>
          <w:p w14:paraId="0D5A3CDA" w14:textId="77777777" w:rsidR="00951A07" w:rsidRDefault="00951A07" w:rsidP="00053C3E">
            <w:pPr>
              <w:spacing w:after="0"/>
              <w:rPr>
                <w:lang w:val="es-CR"/>
              </w:rPr>
            </w:pPr>
          </w:p>
          <w:p w14:paraId="14B7FA4A" w14:textId="77777777" w:rsidR="00951A07" w:rsidRDefault="00951A07" w:rsidP="00053C3E">
            <w:pPr>
              <w:spacing w:after="0"/>
              <w:rPr>
                <w:lang w:val="es-CR"/>
              </w:rPr>
            </w:pPr>
          </w:p>
          <w:p w14:paraId="194D20C2" w14:textId="77777777" w:rsidR="00951A07" w:rsidRDefault="00951A07" w:rsidP="00053C3E">
            <w:pPr>
              <w:spacing w:after="0"/>
              <w:rPr>
                <w:lang w:val="es-CR"/>
              </w:rPr>
            </w:pPr>
          </w:p>
          <w:p w14:paraId="5EF76334" w14:textId="77777777" w:rsidR="00951A07" w:rsidRDefault="00951A07" w:rsidP="00053C3E">
            <w:pPr>
              <w:spacing w:after="0"/>
              <w:rPr>
                <w:lang w:val="es-CR"/>
              </w:rPr>
            </w:pPr>
          </w:p>
          <w:p w14:paraId="137C64CC" w14:textId="77777777" w:rsidR="00951A07" w:rsidRDefault="00951A07" w:rsidP="00053C3E">
            <w:pPr>
              <w:spacing w:after="0"/>
              <w:rPr>
                <w:lang w:val="es-CR"/>
              </w:rPr>
            </w:pPr>
          </w:p>
          <w:p w14:paraId="2760C118" w14:textId="77777777" w:rsidR="00951A07" w:rsidRDefault="00951A07" w:rsidP="00053C3E">
            <w:pPr>
              <w:spacing w:after="0"/>
              <w:rPr>
                <w:lang w:val="es-CR"/>
              </w:rPr>
            </w:pPr>
          </w:p>
          <w:p w14:paraId="35BC1DD1" w14:textId="77777777" w:rsidR="00951A07" w:rsidRDefault="00951A07" w:rsidP="00053C3E">
            <w:pPr>
              <w:spacing w:after="0"/>
              <w:rPr>
                <w:lang w:val="es-CR"/>
              </w:rPr>
            </w:pPr>
          </w:p>
          <w:p w14:paraId="3CF01DAB" w14:textId="77777777" w:rsidR="00951A07" w:rsidRDefault="00951A07" w:rsidP="00053C3E">
            <w:pPr>
              <w:spacing w:after="0"/>
              <w:rPr>
                <w:lang w:val="es-CR"/>
              </w:rPr>
            </w:pPr>
          </w:p>
          <w:p w14:paraId="70C095A3" w14:textId="77777777" w:rsidR="00951A07" w:rsidRDefault="00951A07" w:rsidP="00053C3E">
            <w:pPr>
              <w:spacing w:after="0"/>
              <w:rPr>
                <w:lang w:val="es-CR"/>
              </w:rPr>
            </w:pPr>
          </w:p>
          <w:p w14:paraId="656178E5" w14:textId="77777777" w:rsidR="00951A07" w:rsidRPr="001C5C83" w:rsidRDefault="00951A07" w:rsidP="00053C3E">
            <w:pPr>
              <w:spacing w:after="0"/>
              <w:rPr>
                <w:lang w:val="es-CR"/>
              </w:rPr>
            </w:pPr>
          </w:p>
          <w:p w14:paraId="52ACDC94" w14:textId="77777777" w:rsidR="000B1BC3" w:rsidRDefault="000B1BC3" w:rsidP="00613C85">
            <w:pPr>
              <w:spacing w:after="0"/>
              <w:ind w:right="-124"/>
            </w:pPr>
          </w:p>
          <w:tbl>
            <w:tblPr>
              <w:tblStyle w:val="Tablaconcuadrcula"/>
              <w:tblW w:w="9502" w:type="dxa"/>
              <w:tblLayout w:type="fixed"/>
              <w:tblLook w:val="04A0" w:firstRow="1" w:lastRow="0" w:firstColumn="1" w:lastColumn="0" w:noHBand="0" w:noVBand="1"/>
            </w:tblPr>
            <w:tblGrid>
              <w:gridCol w:w="716"/>
              <w:gridCol w:w="4252"/>
              <w:gridCol w:w="711"/>
              <w:gridCol w:w="3823"/>
            </w:tblGrid>
            <w:tr w:rsidR="005926A0" w14:paraId="707F6EDD" w14:textId="77777777" w:rsidTr="00D828DB">
              <w:tc>
                <w:tcPr>
                  <w:tcW w:w="9502" w:type="dxa"/>
                  <w:gridSpan w:val="4"/>
                </w:tcPr>
                <w:p w14:paraId="6A699B80" w14:textId="095F14B6" w:rsidR="005926A0" w:rsidRDefault="005926A0" w:rsidP="00206942">
                  <w:pPr>
                    <w:pStyle w:val="Default"/>
                    <w:framePr w:hSpace="141" w:wrap="around" w:vAnchor="page" w:hAnchor="page" w:x="849" w:y="1921"/>
                    <w:ind w:left="-114" w:firstLine="114"/>
                  </w:pPr>
                  <w:proofErr w:type="gramStart"/>
                  <w:r w:rsidRPr="002D7BDA">
                    <w:rPr>
                      <w:b/>
                      <w:bCs/>
                      <w:sz w:val="23"/>
                      <w:szCs w:val="23"/>
                    </w:rPr>
                    <w:t>Financiero bancari</w:t>
                  </w:r>
                  <w:r w:rsidR="00BB7C8C">
                    <w:rPr>
                      <w:b/>
                      <w:bCs/>
                      <w:sz w:val="23"/>
                      <w:szCs w:val="23"/>
                    </w:rPr>
                    <w:t>a</w:t>
                  </w:r>
                  <w:proofErr w:type="gramEnd"/>
                </w:p>
              </w:tc>
            </w:tr>
            <w:tr w:rsidR="002D7BDA" w14:paraId="48F3C52B" w14:textId="77777777" w:rsidTr="00DC1E72">
              <w:trPr>
                <w:trHeight w:val="510"/>
              </w:trPr>
              <w:tc>
                <w:tcPr>
                  <w:tcW w:w="716" w:type="dxa"/>
                  <w:tcBorders>
                    <w:right w:val="single" w:sz="4" w:space="0" w:color="auto"/>
                  </w:tcBorders>
                </w:tcPr>
                <w:p w14:paraId="63CD0DAB" w14:textId="77777777" w:rsidR="002D7BDA" w:rsidRDefault="002D7BDA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4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88AB914" w14:textId="77777777" w:rsidR="00480ECD" w:rsidRDefault="00480ECD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  <w:p w14:paraId="4C923CDA" w14:textId="1B88C217" w:rsidR="002D7BDA" w:rsidRPr="00480ECD" w:rsidRDefault="00E237E0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</w:pPr>
                  <w:r w:rsidRPr="00480ECD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  <w:t>Finanzas empresariales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213547F8" w14:textId="77777777" w:rsidR="002D7BDA" w:rsidRDefault="002D7BDA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3823" w:type="dxa"/>
                  <w:tcBorders>
                    <w:top w:val="nil"/>
                    <w:bottom w:val="nil"/>
                    <w:right w:val="nil"/>
                  </w:tcBorders>
                </w:tcPr>
                <w:p w14:paraId="74FB572C" w14:textId="77777777" w:rsidR="00DC1E72" w:rsidRDefault="00DC1E72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</w:pPr>
                </w:p>
                <w:p w14:paraId="1416C798" w14:textId="2EEB64E5" w:rsidR="002D7BDA" w:rsidRDefault="00DC1E72" w:rsidP="00206942">
                  <w:pPr>
                    <w:pStyle w:val="Default"/>
                    <w:framePr w:hSpace="141" w:wrap="around" w:vAnchor="page" w:hAnchor="page" w:x="849" w:y="1921"/>
                  </w:pPr>
                  <w:r w:rsidRPr="00480ECD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  <w:t>Finanzas</w:t>
                  </w:r>
                  <w:r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  <w:t xml:space="preserve"> públicas</w:t>
                  </w:r>
                </w:p>
              </w:tc>
            </w:tr>
            <w:tr w:rsidR="00F36DEB" w:rsidRPr="00480ECD" w14:paraId="6B37030B" w14:textId="77777777" w:rsidTr="00365DBD">
              <w:trPr>
                <w:trHeight w:val="560"/>
              </w:trPr>
              <w:tc>
                <w:tcPr>
                  <w:tcW w:w="716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0C2AB58D" w14:textId="77777777" w:rsidR="00F36DEB" w:rsidRPr="00480ECD" w:rsidRDefault="00F36DEB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D83988C" w14:textId="0A890A43" w:rsidR="00F36DEB" w:rsidRPr="003D1AF7" w:rsidRDefault="00F36DEB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480ECD"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  <w:t xml:space="preserve">Estructura de capital, financiamiento y proyectos de inversión. 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1C8017C8" w14:textId="77777777" w:rsidR="00F36DEB" w:rsidRPr="00480ECD" w:rsidRDefault="00F36DEB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823" w:type="dxa"/>
                  <w:tcBorders>
                    <w:top w:val="nil"/>
                    <w:bottom w:val="nil"/>
                    <w:right w:val="nil"/>
                  </w:tcBorders>
                </w:tcPr>
                <w:p w14:paraId="791D118B" w14:textId="251445D3" w:rsidR="00F36DEB" w:rsidRPr="00480ECD" w:rsidRDefault="00F36DEB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F36DEB"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  <w:t xml:space="preserve">La administración presupuestaria. </w:t>
                  </w:r>
                </w:p>
              </w:tc>
            </w:tr>
            <w:tr w:rsidR="00F36DEB" w:rsidRPr="00480ECD" w14:paraId="404FD79C" w14:textId="77777777" w:rsidTr="00613C85">
              <w:trPr>
                <w:trHeight w:val="551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7CBF72" w14:textId="77777777" w:rsidR="00F36DEB" w:rsidRPr="00480ECD" w:rsidRDefault="00F36DEB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4C95B65" w14:textId="22D433EA" w:rsidR="00F36DEB" w:rsidRPr="003D1AF7" w:rsidRDefault="00F36DEB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480ECD"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  <w:t xml:space="preserve">Análisis financiaros integrales y la planeación financiera. 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5BC40982" w14:textId="77777777" w:rsidR="00F36DEB" w:rsidRPr="00480ECD" w:rsidRDefault="00F36DEB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823" w:type="dxa"/>
                  <w:tcBorders>
                    <w:top w:val="nil"/>
                    <w:bottom w:val="nil"/>
                    <w:right w:val="nil"/>
                  </w:tcBorders>
                </w:tcPr>
                <w:p w14:paraId="0AAD9593" w14:textId="15C76993" w:rsidR="00F36DEB" w:rsidRPr="00480ECD" w:rsidRDefault="00F36DEB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F36DEB"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  <w:t xml:space="preserve">El financiamiento en las instituciones del sector público. </w:t>
                  </w:r>
                </w:p>
              </w:tc>
            </w:tr>
            <w:tr w:rsidR="00F36DEB" w:rsidRPr="00480ECD" w14:paraId="01ECDAA4" w14:textId="77777777" w:rsidTr="00613C85">
              <w:trPr>
                <w:trHeight w:val="568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0F3FC8" w14:textId="77777777" w:rsidR="00F36DEB" w:rsidRPr="00480ECD" w:rsidRDefault="00F36DEB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E0EB9C5" w14:textId="18576951" w:rsidR="00F36DEB" w:rsidRPr="003D1AF7" w:rsidRDefault="00F36DEB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480ECD"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  <w:t xml:space="preserve">Ingeniería financiera aplicada a la banca y los negocios. 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05F97371" w14:textId="77777777" w:rsidR="00F36DEB" w:rsidRPr="00480ECD" w:rsidRDefault="00F36DEB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823" w:type="dxa"/>
                  <w:tcBorders>
                    <w:top w:val="nil"/>
                    <w:bottom w:val="nil"/>
                    <w:right w:val="nil"/>
                  </w:tcBorders>
                </w:tcPr>
                <w:p w14:paraId="4DCE645B" w14:textId="4484346B" w:rsidR="00F36DEB" w:rsidRPr="00480ECD" w:rsidRDefault="00365DBD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F36DEB"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  <w:t>La planeación financiera</w:t>
                  </w:r>
                </w:p>
              </w:tc>
            </w:tr>
            <w:tr w:rsidR="00F36DEB" w:rsidRPr="00480ECD" w14:paraId="73B53834" w14:textId="77777777" w:rsidTr="00613C85">
              <w:trPr>
                <w:trHeight w:val="278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8C8869" w14:textId="77777777" w:rsidR="00F36DEB" w:rsidRPr="00480ECD" w:rsidRDefault="00F36DEB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85A2541" w14:textId="3B0C71F1" w:rsidR="00F36DEB" w:rsidRPr="003D1AF7" w:rsidRDefault="00F36DEB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480ECD"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  <w:t xml:space="preserve">Financiamiento a corto plazo. 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0553D175" w14:textId="77777777" w:rsidR="00F36DEB" w:rsidRPr="00480ECD" w:rsidRDefault="00F36DEB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823" w:type="dxa"/>
                  <w:tcBorders>
                    <w:top w:val="nil"/>
                    <w:bottom w:val="nil"/>
                    <w:right w:val="nil"/>
                  </w:tcBorders>
                </w:tcPr>
                <w:p w14:paraId="513D23BA" w14:textId="63C3DD1C" w:rsidR="00365DBD" w:rsidRPr="00365DBD" w:rsidRDefault="00365DBD" w:rsidP="00206942">
                  <w:pPr>
                    <w:framePr w:hSpace="141" w:wrap="around" w:vAnchor="page" w:hAnchor="page" w:x="849" w:y="1921"/>
                    <w:autoSpaceDE w:val="0"/>
                    <w:autoSpaceDN w:val="0"/>
                    <w:adjustRightInd w:val="0"/>
                    <w:spacing w:after="0"/>
                    <w:rPr>
                      <w:rFonts w:cs="Arial"/>
                      <w:sz w:val="18"/>
                      <w:szCs w:val="18"/>
                    </w:rPr>
                  </w:pPr>
                  <w:r w:rsidRPr="00365DBD">
                    <w:rPr>
                      <w:rFonts w:cs="Arial"/>
                      <w:sz w:val="18"/>
                      <w:szCs w:val="18"/>
                    </w:rPr>
                    <w:t>Indicadores de eficiencia pública</w:t>
                  </w:r>
                </w:p>
                <w:p w14:paraId="7B973ABC" w14:textId="3D9A6EA1" w:rsidR="00F36DEB" w:rsidRPr="00480ECD" w:rsidRDefault="00F36DEB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480ECD" w:rsidRPr="00480ECD" w14:paraId="5971C4AD" w14:textId="77777777" w:rsidTr="00613C85">
              <w:trPr>
                <w:trHeight w:val="565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3A111D" w14:textId="77777777" w:rsidR="00480ECD" w:rsidRPr="00480ECD" w:rsidRDefault="00480ECD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0AF4080" w14:textId="6BD21CD2" w:rsidR="00480ECD" w:rsidRPr="003D1AF7" w:rsidRDefault="00480ECD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480ECD"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  <w:t xml:space="preserve">Riesgo y rendimiento en los diferentes giros de negocios. 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0E4A6CD5" w14:textId="77777777" w:rsidR="00480ECD" w:rsidRPr="00480ECD" w:rsidRDefault="00480ECD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823" w:type="dxa"/>
                  <w:tcBorders>
                    <w:top w:val="nil"/>
                    <w:bottom w:val="nil"/>
                    <w:right w:val="nil"/>
                  </w:tcBorders>
                </w:tcPr>
                <w:p w14:paraId="583DE472" w14:textId="2FBF88B7" w:rsidR="00480ECD" w:rsidRPr="00480ECD" w:rsidRDefault="003860C1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  <w:t>Sector financiero</w:t>
                  </w:r>
                </w:p>
              </w:tc>
            </w:tr>
            <w:tr w:rsidR="00003CE8" w:rsidRPr="00480ECD" w14:paraId="4DD66B67" w14:textId="77777777" w:rsidTr="00365DBD">
              <w:trPr>
                <w:trHeight w:val="556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9303D3" w14:textId="77777777" w:rsidR="00003CE8" w:rsidRPr="00480ECD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F06B3D5" w14:textId="1590E77E" w:rsidR="00003CE8" w:rsidRPr="003D1AF7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  <w:t>M</w:t>
                  </w:r>
                  <w:r w:rsidRPr="00480ECD"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  <w:t xml:space="preserve">étodos de valuación, fusiones, adquisiciones y actuariado. 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2F2DC7B9" w14:textId="77777777" w:rsidR="00003CE8" w:rsidRPr="00480ECD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823" w:type="dxa"/>
                  <w:tcBorders>
                    <w:top w:val="nil"/>
                    <w:bottom w:val="nil"/>
                    <w:right w:val="nil"/>
                  </w:tcBorders>
                </w:tcPr>
                <w:p w14:paraId="0A53D9C7" w14:textId="168F86C9" w:rsidR="00003CE8" w:rsidRPr="00480ECD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003CE8"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  <w:t xml:space="preserve">El análisis crediticio en la banca, </w:t>
                  </w:r>
                  <w:proofErr w:type="gramStart"/>
                  <w:r w:rsidRPr="00003CE8"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  <w:t>micro financieras</w:t>
                  </w:r>
                  <w:proofErr w:type="gramEnd"/>
                  <w:r w:rsidRPr="00003CE8"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  <w:t xml:space="preserve">, cooperativas de ahorro y crédito, y operadores financieros del SBD. </w:t>
                  </w:r>
                </w:p>
              </w:tc>
            </w:tr>
            <w:tr w:rsidR="00003CE8" w:rsidRPr="00480ECD" w14:paraId="570AAE9D" w14:textId="77777777" w:rsidTr="00003CE8">
              <w:trPr>
                <w:trHeight w:val="777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E32C87" w14:textId="77777777" w:rsidR="00003CE8" w:rsidRPr="00480ECD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7301646" w14:textId="7E2FA023" w:rsidR="00003CE8" w:rsidRPr="003D1AF7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480ECD"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  <w:t xml:space="preserve">La política de dividendos en la práctica. 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3AD37676" w14:textId="77777777" w:rsidR="00003CE8" w:rsidRPr="00480ECD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823" w:type="dxa"/>
                  <w:tcBorders>
                    <w:top w:val="nil"/>
                    <w:bottom w:val="nil"/>
                    <w:right w:val="nil"/>
                  </w:tcBorders>
                </w:tcPr>
                <w:p w14:paraId="1B329A5A" w14:textId="77777777" w:rsidR="00003CE8" w:rsidRPr="00003CE8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  <w:p w14:paraId="5D747072" w14:textId="131A9510" w:rsidR="00003CE8" w:rsidRPr="00480ECD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003CE8"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  <w:t xml:space="preserve">La Supervisión Bancaria y entidades rectoras en Costa Rica. BASILEA. </w:t>
                  </w:r>
                </w:p>
              </w:tc>
            </w:tr>
            <w:tr w:rsidR="00003CE8" w:rsidRPr="00480ECD" w14:paraId="7836B3FF" w14:textId="77777777" w:rsidTr="00613C85">
              <w:trPr>
                <w:trHeight w:val="495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D997C6" w14:textId="77777777" w:rsidR="00003CE8" w:rsidRPr="00480ECD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9A05F7E" w14:textId="794B591B" w:rsidR="00003CE8" w:rsidRPr="003D1AF7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4D63CA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  <w:t>Creación y desarrollo empresarial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487C5970" w14:textId="77777777" w:rsidR="00003CE8" w:rsidRPr="00480ECD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823" w:type="dxa"/>
                  <w:tcBorders>
                    <w:top w:val="nil"/>
                    <w:bottom w:val="nil"/>
                    <w:right w:val="nil"/>
                  </w:tcBorders>
                </w:tcPr>
                <w:p w14:paraId="657FF068" w14:textId="2734D00A" w:rsidR="00003CE8" w:rsidRPr="00480ECD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003CE8"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  <w:t xml:space="preserve">Ingeniería financiera y creación de productos financieros. </w:t>
                  </w:r>
                </w:p>
              </w:tc>
            </w:tr>
            <w:tr w:rsidR="00003CE8" w:rsidRPr="00480ECD" w14:paraId="240F362D" w14:textId="77777777" w:rsidTr="00534664">
              <w:trPr>
                <w:trHeight w:val="608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0A917E" w14:textId="77777777" w:rsidR="00003CE8" w:rsidRPr="00480ECD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07C7024" w14:textId="485FABDA" w:rsidR="00003CE8" w:rsidRPr="003D1AF7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534664"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  <w:t>La estructura de análisis financiera adecuada según sector específico (servicios, industria, agropecuario).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70E703AB" w14:textId="77777777" w:rsidR="00003CE8" w:rsidRPr="00480ECD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823" w:type="dxa"/>
                  <w:tcBorders>
                    <w:top w:val="nil"/>
                    <w:bottom w:val="nil"/>
                    <w:right w:val="nil"/>
                  </w:tcBorders>
                </w:tcPr>
                <w:p w14:paraId="6984BB38" w14:textId="7BCA70C7" w:rsidR="00003CE8" w:rsidRPr="00480ECD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003CE8"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  <w:t xml:space="preserve">Las tarjetas de crédito, mercados meta, riesgos implícitos y estrategias de colocación. </w:t>
                  </w:r>
                </w:p>
              </w:tc>
            </w:tr>
            <w:tr w:rsidR="00003CE8" w:rsidRPr="00480ECD" w14:paraId="65093608" w14:textId="77777777" w:rsidTr="00613C85">
              <w:trPr>
                <w:trHeight w:val="495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BF142E" w14:textId="77777777" w:rsidR="00003CE8" w:rsidRPr="00480ECD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87604A6" w14:textId="3F8D7488" w:rsidR="00003CE8" w:rsidRPr="003D1AF7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534664"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  <w:t>La contabilidad y las finanzas en las Mipymes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529D2946" w14:textId="77777777" w:rsidR="00003CE8" w:rsidRPr="00480ECD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823" w:type="dxa"/>
                  <w:tcBorders>
                    <w:top w:val="nil"/>
                    <w:bottom w:val="nil"/>
                    <w:right w:val="nil"/>
                  </w:tcBorders>
                </w:tcPr>
                <w:p w14:paraId="72453B84" w14:textId="643F3299" w:rsidR="00003CE8" w:rsidRPr="00480ECD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003CE8"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  <w:t>La administración bancaria y la mitigación de riesgos.</w:t>
                  </w:r>
                </w:p>
              </w:tc>
            </w:tr>
            <w:tr w:rsidR="00003CE8" w:rsidRPr="00480ECD" w14:paraId="4F9B4AFB" w14:textId="77777777" w:rsidTr="00534664">
              <w:trPr>
                <w:trHeight w:val="400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9A5950" w14:textId="77777777" w:rsidR="00003CE8" w:rsidRPr="00480ECD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64762C5" w14:textId="0BA40474" w:rsidR="00003CE8" w:rsidRPr="00534664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534664"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  <w:t>Valuación</w:t>
                  </w:r>
                </w:p>
                <w:p w14:paraId="466112BA" w14:textId="5D5B5AA7" w:rsidR="00003CE8" w:rsidRPr="003D1AF7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15183A0C" w14:textId="77777777" w:rsidR="00003CE8" w:rsidRPr="00480ECD" w:rsidRDefault="00003CE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823" w:type="dxa"/>
                  <w:tcBorders>
                    <w:top w:val="nil"/>
                    <w:bottom w:val="nil"/>
                    <w:right w:val="nil"/>
                  </w:tcBorders>
                </w:tcPr>
                <w:p w14:paraId="5D7794FB" w14:textId="72E2E8E0" w:rsidR="00003CE8" w:rsidRPr="00480ECD" w:rsidRDefault="00517C2D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  <w:t>Valuación.</w:t>
                  </w:r>
                </w:p>
              </w:tc>
            </w:tr>
            <w:tr w:rsidR="004D63CA" w:rsidRPr="005926A0" w14:paraId="0E288B86" w14:textId="77777777" w:rsidTr="00613C85">
              <w:trPr>
                <w:trHeight w:val="495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93ACA1" w14:textId="77777777" w:rsidR="004D63CA" w:rsidRPr="005926A0" w:rsidRDefault="004D63CA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</w:pPr>
                </w:p>
              </w:tc>
              <w:tc>
                <w:tcPr>
                  <w:tcW w:w="4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C528CBA" w14:textId="7C32A187" w:rsidR="004D63CA" w:rsidRPr="005926A0" w:rsidRDefault="005926A0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</w:pPr>
                  <w:r w:rsidRPr="005926A0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  <w:t>Bonos temáticos como medio de financiar proyectos productivos en armonía con el medio ambiente.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35EDBFAB" w14:textId="77777777" w:rsidR="004D63CA" w:rsidRPr="005926A0" w:rsidRDefault="004D63CA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</w:pPr>
                </w:p>
              </w:tc>
              <w:tc>
                <w:tcPr>
                  <w:tcW w:w="3823" w:type="dxa"/>
                  <w:tcBorders>
                    <w:top w:val="nil"/>
                    <w:bottom w:val="nil"/>
                    <w:right w:val="nil"/>
                  </w:tcBorders>
                </w:tcPr>
                <w:p w14:paraId="7CDEE5F3" w14:textId="364BB135" w:rsidR="004D63CA" w:rsidRPr="005926A0" w:rsidRDefault="00517C2D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</w:pPr>
                  <w:r w:rsidRPr="005926A0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  <w:t>Economía circular y su enfoque desde la rentabilidad</w:t>
                  </w:r>
                </w:p>
              </w:tc>
            </w:tr>
          </w:tbl>
          <w:p w14:paraId="6A948A87" w14:textId="77777777" w:rsidR="002D7BDA" w:rsidRPr="005926A0" w:rsidRDefault="002D7BDA" w:rsidP="00480ECD">
            <w:pPr>
              <w:pStyle w:val="Default"/>
              <w:rPr>
                <w:rFonts w:asciiTheme="minorHAnsi" w:hAnsiTheme="minorHAnsi"/>
                <w:b/>
                <w:bCs/>
                <w:sz w:val="18"/>
                <w:szCs w:val="18"/>
                <w:u w:val="single"/>
                <w:lang w:val="es-ES"/>
              </w:rPr>
            </w:pPr>
          </w:p>
          <w:p w14:paraId="30C3CA36" w14:textId="77777777" w:rsidR="002D7BDA" w:rsidRDefault="002D7BDA" w:rsidP="00053C3E">
            <w:pPr>
              <w:spacing w:after="0"/>
            </w:pPr>
          </w:p>
          <w:p w14:paraId="162E05C7" w14:textId="77777777" w:rsidR="002D7BDA" w:rsidRDefault="002D7BDA" w:rsidP="00053C3E">
            <w:pPr>
              <w:spacing w:after="0"/>
            </w:pPr>
          </w:p>
          <w:p w14:paraId="088478DF" w14:textId="77777777" w:rsidR="00BB7C8C" w:rsidRDefault="00BB7C8C" w:rsidP="00053C3E">
            <w:pPr>
              <w:spacing w:after="0"/>
            </w:pPr>
          </w:p>
          <w:p w14:paraId="5A6FAE3E" w14:textId="77777777" w:rsidR="00BB7C8C" w:rsidRDefault="00BB7C8C" w:rsidP="00053C3E">
            <w:pPr>
              <w:spacing w:after="0"/>
            </w:pPr>
          </w:p>
          <w:p w14:paraId="12F3F89B" w14:textId="77777777" w:rsidR="00951A07" w:rsidRDefault="00951A07" w:rsidP="00053C3E">
            <w:pPr>
              <w:spacing w:after="0"/>
            </w:pPr>
          </w:p>
          <w:p w14:paraId="57057F6B" w14:textId="77777777" w:rsidR="00951A07" w:rsidRDefault="00951A07" w:rsidP="00053C3E">
            <w:pPr>
              <w:spacing w:after="0"/>
            </w:pPr>
          </w:p>
          <w:p w14:paraId="64456642" w14:textId="77777777" w:rsidR="00951A07" w:rsidRDefault="00951A07" w:rsidP="00053C3E">
            <w:pPr>
              <w:spacing w:after="0"/>
            </w:pPr>
          </w:p>
          <w:p w14:paraId="650B2E4B" w14:textId="77777777" w:rsidR="00951A07" w:rsidRDefault="00951A07" w:rsidP="00053C3E">
            <w:pPr>
              <w:spacing w:after="0"/>
            </w:pPr>
          </w:p>
          <w:p w14:paraId="6FACAE84" w14:textId="77777777" w:rsidR="00951A07" w:rsidRDefault="00951A07" w:rsidP="00053C3E">
            <w:pPr>
              <w:spacing w:after="0"/>
            </w:pPr>
          </w:p>
          <w:p w14:paraId="4C3E09C0" w14:textId="77777777" w:rsidR="00951A07" w:rsidRDefault="00951A07" w:rsidP="00053C3E">
            <w:pPr>
              <w:spacing w:after="0"/>
            </w:pPr>
          </w:p>
          <w:p w14:paraId="06C62B93" w14:textId="77777777" w:rsidR="00951A07" w:rsidRDefault="00951A07" w:rsidP="00053C3E">
            <w:pPr>
              <w:spacing w:after="0"/>
            </w:pPr>
          </w:p>
          <w:p w14:paraId="53C489A2" w14:textId="77777777" w:rsidR="00951A07" w:rsidRDefault="00951A07" w:rsidP="00053C3E">
            <w:pPr>
              <w:spacing w:after="0"/>
            </w:pPr>
          </w:p>
          <w:p w14:paraId="13312270" w14:textId="77777777" w:rsidR="00951A07" w:rsidRDefault="00951A07" w:rsidP="00053C3E">
            <w:pPr>
              <w:spacing w:after="0"/>
            </w:pPr>
          </w:p>
          <w:p w14:paraId="0ABC5C7C" w14:textId="77777777" w:rsidR="00951A07" w:rsidRDefault="00951A07" w:rsidP="00053C3E">
            <w:pPr>
              <w:spacing w:after="0"/>
            </w:pPr>
          </w:p>
          <w:p w14:paraId="3D9677FD" w14:textId="77777777" w:rsidR="00951A07" w:rsidRDefault="00951A07" w:rsidP="00053C3E">
            <w:pPr>
              <w:spacing w:after="0"/>
            </w:pPr>
          </w:p>
          <w:p w14:paraId="3E03EF03" w14:textId="77777777" w:rsidR="00951A07" w:rsidRDefault="00951A07" w:rsidP="00053C3E">
            <w:pPr>
              <w:spacing w:after="0"/>
            </w:pPr>
          </w:p>
          <w:p w14:paraId="4F8699C6" w14:textId="77777777" w:rsidR="00951A07" w:rsidRDefault="00951A07" w:rsidP="00053C3E">
            <w:pPr>
              <w:spacing w:after="0"/>
            </w:pPr>
          </w:p>
          <w:p w14:paraId="40AA417B" w14:textId="77777777" w:rsidR="00951A07" w:rsidRDefault="00951A07" w:rsidP="00053C3E">
            <w:pPr>
              <w:spacing w:after="0"/>
            </w:pPr>
          </w:p>
          <w:p w14:paraId="0E3D355C" w14:textId="77777777" w:rsidR="00951A07" w:rsidRDefault="00951A07" w:rsidP="00053C3E">
            <w:pPr>
              <w:spacing w:after="0"/>
            </w:pPr>
          </w:p>
          <w:p w14:paraId="4AE1B82D" w14:textId="77777777" w:rsidR="00951A07" w:rsidRDefault="00951A07" w:rsidP="00053C3E">
            <w:pPr>
              <w:spacing w:after="0"/>
            </w:pPr>
          </w:p>
          <w:p w14:paraId="116C37C5" w14:textId="77777777" w:rsidR="00951A07" w:rsidRDefault="00951A07" w:rsidP="00053C3E">
            <w:pPr>
              <w:spacing w:after="0"/>
            </w:pPr>
          </w:p>
          <w:p w14:paraId="5898A53D" w14:textId="77777777" w:rsidR="00951A07" w:rsidRDefault="00951A07" w:rsidP="00053C3E">
            <w:pPr>
              <w:spacing w:after="0"/>
            </w:pPr>
          </w:p>
          <w:tbl>
            <w:tblPr>
              <w:tblStyle w:val="Tablaconcuadrcula"/>
              <w:tblW w:w="9781" w:type="dxa"/>
              <w:tblLayout w:type="fixed"/>
              <w:tblLook w:val="04A0" w:firstRow="1" w:lastRow="0" w:firstColumn="1" w:lastColumn="0" w:noHBand="0" w:noVBand="1"/>
            </w:tblPr>
            <w:tblGrid>
              <w:gridCol w:w="716"/>
              <w:gridCol w:w="3685"/>
              <w:gridCol w:w="711"/>
              <w:gridCol w:w="4669"/>
            </w:tblGrid>
            <w:tr w:rsidR="00BB7C8C" w14:paraId="36777C72" w14:textId="77777777" w:rsidTr="007F68D6">
              <w:tc>
                <w:tcPr>
                  <w:tcW w:w="9781" w:type="dxa"/>
                  <w:gridSpan w:val="4"/>
                </w:tcPr>
                <w:p w14:paraId="0FE099C3" w14:textId="737042B0" w:rsidR="00BB7C8C" w:rsidRDefault="00BB7C8C" w:rsidP="00206942">
                  <w:pPr>
                    <w:pStyle w:val="Default"/>
                    <w:framePr w:hSpace="141" w:wrap="around" w:vAnchor="page" w:hAnchor="page" w:x="849" w:y="1921"/>
                  </w:pPr>
                  <w:r>
                    <w:t>Producción / Operaciones</w:t>
                  </w:r>
                </w:p>
              </w:tc>
            </w:tr>
            <w:tr w:rsidR="00BB7C8C" w14:paraId="452AE00C" w14:textId="77777777" w:rsidTr="007F68D6">
              <w:trPr>
                <w:trHeight w:val="510"/>
              </w:trPr>
              <w:tc>
                <w:tcPr>
                  <w:tcW w:w="716" w:type="dxa"/>
                  <w:tcBorders>
                    <w:right w:val="single" w:sz="4" w:space="0" w:color="auto"/>
                  </w:tcBorders>
                </w:tcPr>
                <w:p w14:paraId="20EDFA82" w14:textId="77777777" w:rsidR="00BB7C8C" w:rsidRDefault="00BB7C8C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368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4AFFF94" w14:textId="77777777" w:rsidR="00BB7C8C" w:rsidRDefault="00BB7C8C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  <w:p w14:paraId="4EECAD00" w14:textId="5FCE9F3B" w:rsidR="00BB7C8C" w:rsidRPr="00480ECD" w:rsidRDefault="00BB7C8C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  <w:t>Sostenibilidad ambiental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68B5C9D7" w14:textId="77777777" w:rsidR="00BB7C8C" w:rsidRDefault="00BB7C8C" w:rsidP="00206942">
                  <w:pPr>
                    <w:pStyle w:val="Default"/>
                    <w:framePr w:hSpace="141" w:wrap="around" w:vAnchor="page" w:hAnchor="page" w:x="849" w:y="1921"/>
                  </w:pPr>
                </w:p>
              </w:tc>
              <w:tc>
                <w:tcPr>
                  <w:tcW w:w="4669" w:type="dxa"/>
                  <w:tcBorders>
                    <w:top w:val="nil"/>
                    <w:bottom w:val="nil"/>
                    <w:right w:val="nil"/>
                  </w:tcBorders>
                </w:tcPr>
                <w:p w14:paraId="210D2C14" w14:textId="77777777" w:rsidR="00BB7C8C" w:rsidRDefault="00BB7C8C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</w:pPr>
                </w:p>
                <w:p w14:paraId="1160AF1F" w14:textId="594892DF" w:rsidR="00BB7C8C" w:rsidRDefault="00D30908" w:rsidP="00206942">
                  <w:pPr>
                    <w:pStyle w:val="Default"/>
                    <w:framePr w:hSpace="141" w:wrap="around" w:vAnchor="page" w:hAnchor="page" w:x="849" w:y="1921"/>
                  </w:pPr>
                  <w:r w:rsidRPr="00D30908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  <w:t>Tecnologías de Manufacturas y Servicios</w:t>
                  </w:r>
                </w:p>
              </w:tc>
            </w:tr>
            <w:tr w:rsidR="00D30908" w:rsidRPr="00480ECD" w14:paraId="045C3994" w14:textId="77777777" w:rsidTr="007F68D6">
              <w:trPr>
                <w:trHeight w:val="810"/>
              </w:trPr>
              <w:tc>
                <w:tcPr>
                  <w:tcW w:w="716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18E21782" w14:textId="77777777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4ACA653" w14:textId="38982963" w:rsidR="00D30908" w:rsidRPr="003D1AF7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347DA4">
                    <w:rPr>
                      <w:sz w:val="18"/>
                      <w:szCs w:val="18"/>
                    </w:rPr>
                    <w:t>Administración de Operaciones con enfoque de Sostenibilidad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5E759EA9" w14:textId="77777777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669" w:type="dxa"/>
                  <w:tcBorders>
                    <w:top w:val="nil"/>
                    <w:bottom w:val="nil"/>
                    <w:right w:val="nil"/>
                  </w:tcBorders>
                </w:tcPr>
                <w:p w14:paraId="6154916F" w14:textId="4A8706EE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347DA4">
                    <w:rPr>
                      <w:sz w:val="18"/>
                      <w:szCs w:val="18"/>
                    </w:rPr>
                    <w:t>Tecnologías disruptivas de operaciones e Inteligencia de Negocios en la gestión estratégica de PYMES (Bienes y Servicios). </w:t>
                  </w:r>
                </w:p>
              </w:tc>
            </w:tr>
            <w:tr w:rsidR="00D30908" w:rsidRPr="00480ECD" w14:paraId="28F02566" w14:textId="77777777" w:rsidTr="007F68D6">
              <w:trPr>
                <w:trHeight w:val="734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19859B" w14:textId="77777777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B2776E8" w14:textId="40788778" w:rsidR="00D30908" w:rsidRPr="003D1AF7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347DA4">
                    <w:rPr>
                      <w:sz w:val="18"/>
                      <w:szCs w:val="18"/>
                    </w:rPr>
                    <w:t>Economía circular desde el área de operaciones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240975D4" w14:textId="77777777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669" w:type="dxa"/>
                  <w:tcBorders>
                    <w:top w:val="nil"/>
                    <w:bottom w:val="nil"/>
                    <w:right w:val="nil"/>
                  </w:tcBorders>
                </w:tcPr>
                <w:p w14:paraId="19FA0DCD" w14:textId="3921B1A0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347DA4">
                    <w:rPr>
                      <w:sz w:val="18"/>
                      <w:szCs w:val="18"/>
                    </w:rPr>
                    <w:t xml:space="preserve">Toma de decisiones estratégicas en Operaciones con tecnologías disruptivas (Machine </w:t>
                  </w:r>
                  <w:proofErr w:type="spellStart"/>
                  <w:r w:rsidRPr="00347DA4">
                    <w:rPr>
                      <w:sz w:val="18"/>
                      <w:szCs w:val="18"/>
                    </w:rPr>
                    <w:t>Learning</w:t>
                  </w:r>
                  <w:proofErr w:type="spellEnd"/>
                  <w:r w:rsidRPr="00347DA4">
                    <w:rPr>
                      <w:sz w:val="18"/>
                      <w:szCs w:val="18"/>
                    </w:rPr>
                    <w:t xml:space="preserve">, Big Data, Artificial </w:t>
                  </w:r>
                  <w:proofErr w:type="spellStart"/>
                  <w:r w:rsidRPr="00347DA4">
                    <w:rPr>
                      <w:sz w:val="18"/>
                      <w:szCs w:val="18"/>
                    </w:rPr>
                    <w:t>Intelligence</w:t>
                  </w:r>
                  <w:proofErr w:type="spellEnd"/>
                  <w:r w:rsidRPr="00347DA4">
                    <w:rPr>
                      <w:sz w:val="18"/>
                      <w:szCs w:val="18"/>
                    </w:rPr>
                    <w:t xml:space="preserve">, Cloud </w:t>
                  </w:r>
                  <w:proofErr w:type="spellStart"/>
                  <w:r w:rsidRPr="00347DA4">
                    <w:rPr>
                      <w:sz w:val="18"/>
                      <w:szCs w:val="18"/>
                    </w:rPr>
                    <w:t>computing</w:t>
                  </w:r>
                  <w:proofErr w:type="spellEnd"/>
                  <w:r w:rsidRPr="00347DA4">
                    <w:rPr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347DA4">
                    <w:rPr>
                      <w:sz w:val="18"/>
                      <w:szCs w:val="18"/>
                    </w:rPr>
                    <w:t>IoT</w:t>
                  </w:r>
                  <w:proofErr w:type="spellEnd"/>
                  <w:r w:rsidRPr="00347DA4">
                    <w:rPr>
                      <w:sz w:val="18"/>
                      <w:szCs w:val="18"/>
                    </w:rPr>
                    <w:t>, 3D-printing)</w:t>
                  </w:r>
                </w:p>
              </w:tc>
            </w:tr>
            <w:tr w:rsidR="00D30908" w:rsidRPr="00480ECD" w14:paraId="21602F69" w14:textId="77777777" w:rsidTr="007F68D6">
              <w:trPr>
                <w:trHeight w:val="568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D78F2D" w14:textId="77777777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B9C7203" w14:textId="6AF1CB87" w:rsidR="00D30908" w:rsidRPr="003D1AF7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347DA4">
                    <w:rPr>
                      <w:sz w:val="18"/>
                      <w:szCs w:val="18"/>
                    </w:rPr>
                    <w:t>Investigación de Operaciones con Prácticas sostenibles de éxito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2BCEAD90" w14:textId="77777777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669" w:type="dxa"/>
                  <w:tcBorders>
                    <w:top w:val="nil"/>
                    <w:bottom w:val="nil"/>
                    <w:right w:val="nil"/>
                  </w:tcBorders>
                </w:tcPr>
                <w:p w14:paraId="32E54A4D" w14:textId="5CA826CF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B217F2">
                    <w:rPr>
                      <w:sz w:val="18"/>
                      <w:szCs w:val="18"/>
                    </w:rPr>
                    <w:t>Sistemas de Manufactura y Servicios con tecnologías disruptivas y Gestión de Productividad</w:t>
                  </w:r>
                </w:p>
              </w:tc>
            </w:tr>
            <w:tr w:rsidR="00D30908" w:rsidRPr="00480ECD" w14:paraId="293767D0" w14:textId="77777777" w:rsidTr="007F68D6">
              <w:trPr>
                <w:trHeight w:val="278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0794E8" w14:textId="77777777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7E83FE0" w14:textId="5919D814" w:rsidR="00D30908" w:rsidRPr="003D1AF7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347DA4">
                    <w:rPr>
                      <w:sz w:val="18"/>
                      <w:szCs w:val="18"/>
                    </w:rPr>
                    <w:t>Indicadores de sostenibilidad en el área de operaciones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23E76C0A" w14:textId="77777777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669" w:type="dxa"/>
                  <w:tcBorders>
                    <w:top w:val="nil"/>
                    <w:bottom w:val="nil"/>
                    <w:right w:val="nil"/>
                  </w:tcBorders>
                </w:tcPr>
                <w:p w14:paraId="2E23A9D7" w14:textId="39E5AB51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347DA4">
                    <w:rPr>
                      <w:sz w:val="18"/>
                      <w:szCs w:val="18"/>
                    </w:rPr>
                    <w:t>Tendencias de Tecnología de Información en la Cadena Suministros</w:t>
                  </w:r>
                </w:p>
              </w:tc>
            </w:tr>
            <w:tr w:rsidR="00D30908" w:rsidRPr="00480ECD" w14:paraId="637B86DD" w14:textId="77777777" w:rsidTr="007F68D6">
              <w:trPr>
                <w:trHeight w:val="565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965C18" w14:textId="77777777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C57F424" w14:textId="4F834F9B" w:rsidR="00D30908" w:rsidRPr="003D1AF7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347DA4">
                    <w:rPr>
                      <w:sz w:val="18"/>
                      <w:szCs w:val="18"/>
                    </w:rPr>
                    <w:t>Calidad a través de la Economía Circular 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753DC05F" w14:textId="77777777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669" w:type="dxa"/>
                  <w:tcBorders>
                    <w:top w:val="nil"/>
                    <w:bottom w:val="nil"/>
                    <w:right w:val="nil"/>
                  </w:tcBorders>
                </w:tcPr>
                <w:p w14:paraId="5D09FEA9" w14:textId="3AEA0D48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347DA4">
                    <w:rPr>
                      <w:sz w:val="18"/>
                      <w:szCs w:val="18"/>
                    </w:rPr>
                    <w:t>Transformación Digital en las áreas de operaciones de PYMES (Bienes y servicios</w:t>
                  </w:r>
                  <w:r>
                    <w:rPr>
                      <w:sz w:val="18"/>
                      <w:szCs w:val="18"/>
                    </w:rPr>
                    <w:t>)</w:t>
                  </w:r>
                </w:p>
              </w:tc>
            </w:tr>
            <w:tr w:rsidR="00D30908" w:rsidRPr="00480ECD" w14:paraId="46B62D0A" w14:textId="77777777" w:rsidTr="007F68D6">
              <w:trPr>
                <w:trHeight w:val="556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F1B497" w14:textId="77777777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7A9B257" w14:textId="7B91CD10" w:rsidR="00D30908" w:rsidRPr="003D1AF7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347DA4">
                    <w:rPr>
                      <w:sz w:val="18"/>
                      <w:szCs w:val="18"/>
                    </w:rPr>
                    <w:t>Estrategias de Gestión del Riesgo para la Sostenibilidad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642B70E5" w14:textId="77777777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669" w:type="dxa"/>
                  <w:tcBorders>
                    <w:top w:val="nil"/>
                    <w:bottom w:val="nil"/>
                    <w:right w:val="nil"/>
                  </w:tcBorders>
                </w:tcPr>
                <w:p w14:paraId="7196F15B" w14:textId="400C483E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347DA4">
                    <w:rPr>
                      <w:sz w:val="18"/>
                      <w:szCs w:val="18"/>
                    </w:rPr>
                    <w:t>Modelo de Análisis de Riesgos en la tecnología de Operaciones</w:t>
                  </w:r>
                </w:p>
              </w:tc>
            </w:tr>
            <w:tr w:rsidR="00BB7C8C" w:rsidRPr="00480ECD" w14:paraId="6526E838" w14:textId="77777777" w:rsidTr="007F68D6">
              <w:trPr>
                <w:trHeight w:val="366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EAB192" w14:textId="77777777" w:rsidR="00BB7C8C" w:rsidRPr="00480ECD" w:rsidRDefault="00BB7C8C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7AB1F2F" w14:textId="7614D56B" w:rsidR="00BB7C8C" w:rsidRPr="003D1AF7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proofErr w:type="spellStart"/>
                  <w:r w:rsidRPr="004D63CA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  <w:t>l</w:t>
                  </w:r>
                  <w:r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  <w:t>nnovación</w:t>
                  </w:r>
                  <w:proofErr w:type="spellEnd"/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6AD80C30" w14:textId="77777777" w:rsidR="00BB7C8C" w:rsidRPr="00480ECD" w:rsidRDefault="00BB7C8C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669" w:type="dxa"/>
                  <w:tcBorders>
                    <w:top w:val="nil"/>
                    <w:bottom w:val="nil"/>
                    <w:right w:val="nil"/>
                  </w:tcBorders>
                </w:tcPr>
                <w:p w14:paraId="46D49A0E" w14:textId="717253CC" w:rsidR="00BB7C8C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D30908"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  <w:t>Operaciones Empresariales (Emprendimientos, Sector Industrial y Estrategias de Integración)</w:t>
                  </w:r>
                  <w:r w:rsidRPr="001E11A1">
                    <w:rPr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</w:tr>
            <w:tr w:rsidR="00D30908" w:rsidRPr="00480ECD" w14:paraId="4A25704C" w14:textId="77777777" w:rsidTr="007F68D6">
              <w:trPr>
                <w:trHeight w:val="495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A7A415" w14:textId="77777777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A4E7725" w14:textId="69D476FE" w:rsidR="00D30908" w:rsidRPr="003D1AF7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>
                    <w:rPr>
                      <w:sz w:val="18"/>
                      <w:szCs w:val="18"/>
                    </w:rPr>
                    <w:t>G</w:t>
                  </w:r>
                  <w:r w:rsidRPr="00347DA4">
                    <w:rPr>
                      <w:sz w:val="18"/>
                      <w:szCs w:val="18"/>
                    </w:rPr>
                    <w:t>estión y tendencias de la innovación en sectores industriales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0F3DA527" w14:textId="77777777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669" w:type="dxa"/>
                  <w:tcBorders>
                    <w:top w:val="nil"/>
                    <w:bottom w:val="nil"/>
                    <w:right w:val="nil"/>
                  </w:tcBorders>
                </w:tcPr>
                <w:p w14:paraId="48EE35D1" w14:textId="77777777" w:rsidR="007F68D6" w:rsidRPr="007F68D6" w:rsidRDefault="007F68D6" w:rsidP="00206942">
                  <w:pPr>
                    <w:pStyle w:val="Default"/>
                    <w:framePr w:hSpace="141" w:wrap="around" w:vAnchor="page" w:hAnchor="page" w:x="849" w:y="1921"/>
                    <w:rPr>
                      <w:sz w:val="16"/>
                      <w:szCs w:val="16"/>
                    </w:rPr>
                  </w:pPr>
                </w:p>
                <w:p w14:paraId="4AF5936C" w14:textId="52635CDC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347DA4">
                    <w:rPr>
                      <w:sz w:val="18"/>
                      <w:szCs w:val="18"/>
                    </w:rPr>
                    <w:t>Modelos de emprendimientos</w:t>
                  </w:r>
                </w:p>
              </w:tc>
            </w:tr>
            <w:tr w:rsidR="00D30908" w:rsidRPr="00480ECD" w14:paraId="5972532F" w14:textId="77777777" w:rsidTr="007F68D6">
              <w:trPr>
                <w:trHeight w:val="608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51FA30" w14:textId="77777777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8F7D076" w14:textId="16E5D6CD" w:rsidR="00D30908" w:rsidRPr="003D1AF7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347DA4">
                    <w:rPr>
                      <w:sz w:val="18"/>
                      <w:szCs w:val="18"/>
                    </w:rPr>
                    <w:t>Administración de la Innovación en PYMES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56053494" w14:textId="77777777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669" w:type="dxa"/>
                  <w:tcBorders>
                    <w:top w:val="nil"/>
                    <w:bottom w:val="nil"/>
                    <w:right w:val="nil"/>
                  </w:tcBorders>
                </w:tcPr>
                <w:p w14:paraId="20BEF965" w14:textId="4301908D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347DA4">
                    <w:rPr>
                      <w:sz w:val="18"/>
                      <w:szCs w:val="18"/>
                    </w:rPr>
                    <w:t>Encadenamientos Productivos y Desarrollo de Proveedores </w:t>
                  </w:r>
                </w:p>
              </w:tc>
            </w:tr>
            <w:tr w:rsidR="00D30908" w:rsidRPr="00480ECD" w14:paraId="6059F6AC" w14:textId="77777777" w:rsidTr="007F68D6">
              <w:trPr>
                <w:trHeight w:val="495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EE1475" w14:textId="77777777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59392EF" w14:textId="0A6E38DD" w:rsidR="00D30908" w:rsidRPr="003D1AF7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347DA4">
                    <w:rPr>
                      <w:sz w:val="18"/>
                      <w:szCs w:val="18"/>
                    </w:rPr>
                    <w:t>Administración de las tecnologías para innovar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3978D123" w14:textId="77777777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669" w:type="dxa"/>
                  <w:tcBorders>
                    <w:top w:val="nil"/>
                    <w:bottom w:val="nil"/>
                    <w:right w:val="nil"/>
                  </w:tcBorders>
                </w:tcPr>
                <w:p w14:paraId="6AFBFE5C" w14:textId="2E134F09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347DA4">
                    <w:rPr>
                      <w:sz w:val="18"/>
                      <w:szCs w:val="18"/>
                    </w:rPr>
                    <w:t>El área de Operaciones en la Integración horizontal y vertical</w:t>
                  </w:r>
                </w:p>
              </w:tc>
            </w:tr>
            <w:tr w:rsidR="00D30908" w:rsidRPr="00480ECD" w14:paraId="5CD7C1A7" w14:textId="77777777" w:rsidTr="007F68D6">
              <w:trPr>
                <w:trHeight w:val="400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590A02" w14:textId="77777777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74D0A24" w14:textId="41882737" w:rsidR="00D30908" w:rsidRPr="003D1AF7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C41CE6">
                    <w:rPr>
                      <w:sz w:val="18"/>
                      <w:szCs w:val="18"/>
                    </w:rPr>
                    <w:t>Valor agregado e innovación en la Cadena de Suministros 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318AAA98" w14:textId="77777777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4669" w:type="dxa"/>
                  <w:tcBorders>
                    <w:top w:val="nil"/>
                    <w:bottom w:val="nil"/>
                    <w:right w:val="nil"/>
                  </w:tcBorders>
                </w:tcPr>
                <w:p w14:paraId="2FBF66CE" w14:textId="35CBCFA2" w:rsidR="00D30908" w:rsidRPr="00480ECD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sz w:val="18"/>
                      <w:szCs w:val="18"/>
                      <w:lang w:val="es-ES"/>
                    </w:rPr>
                  </w:pPr>
                  <w:r w:rsidRPr="00347DA4">
                    <w:rPr>
                      <w:sz w:val="18"/>
                      <w:szCs w:val="18"/>
                    </w:rPr>
                    <w:t xml:space="preserve">Modelos de </w:t>
                  </w:r>
                  <w:proofErr w:type="spellStart"/>
                  <w:r w:rsidRPr="00347DA4">
                    <w:rPr>
                      <w:sz w:val="18"/>
                      <w:szCs w:val="18"/>
                    </w:rPr>
                    <w:t>Clústers</w:t>
                  </w:r>
                  <w:proofErr w:type="spellEnd"/>
                  <w:r w:rsidRPr="00347DA4">
                    <w:rPr>
                      <w:sz w:val="18"/>
                      <w:szCs w:val="18"/>
                    </w:rPr>
                    <w:t xml:space="preserve"> en Sectores Industriales</w:t>
                  </w:r>
                </w:p>
              </w:tc>
            </w:tr>
            <w:tr w:rsidR="00D30908" w:rsidRPr="005926A0" w14:paraId="4AD86C6F" w14:textId="77777777" w:rsidTr="007F68D6">
              <w:trPr>
                <w:trHeight w:val="495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2D152F" w14:textId="77777777" w:rsidR="00D30908" w:rsidRPr="005926A0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8928D08" w14:textId="1F5533E9" w:rsidR="00D30908" w:rsidRPr="005926A0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</w:pPr>
                  <w:r w:rsidRPr="00347DA4">
                    <w:rPr>
                      <w:sz w:val="18"/>
                      <w:szCs w:val="18"/>
                    </w:rPr>
                    <w:t>Gestión del cambio en el área de Operaciones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14:paraId="39394765" w14:textId="77777777" w:rsidR="00D30908" w:rsidRPr="005926A0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</w:pPr>
                </w:p>
              </w:tc>
              <w:tc>
                <w:tcPr>
                  <w:tcW w:w="4669" w:type="dxa"/>
                  <w:tcBorders>
                    <w:top w:val="nil"/>
                    <w:bottom w:val="nil"/>
                    <w:right w:val="nil"/>
                  </w:tcBorders>
                </w:tcPr>
                <w:p w14:paraId="6574BF36" w14:textId="66E938A4" w:rsidR="00D30908" w:rsidRPr="005926A0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</w:pPr>
                  <w:r w:rsidRPr="00347DA4">
                    <w:rPr>
                      <w:sz w:val="18"/>
                      <w:szCs w:val="18"/>
                    </w:rPr>
                    <w:t>Gestión de la Productividad en la industria y los servicios</w:t>
                  </w:r>
                </w:p>
              </w:tc>
            </w:tr>
            <w:tr w:rsidR="00D30908" w:rsidRPr="005926A0" w14:paraId="32D2FC65" w14:textId="77777777" w:rsidTr="007F68D6">
              <w:trPr>
                <w:trHeight w:val="495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37806D" w14:textId="77777777" w:rsidR="00D30908" w:rsidRPr="005926A0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D46D68C" w14:textId="22B53DB3" w:rsidR="00D30908" w:rsidRPr="005926A0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</w:pPr>
                  <w:r w:rsidRPr="00347DA4">
                    <w:rPr>
                      <w:sz w:val="18"/>
                      <w:szCs w:val="18"/>
                    </w:rPr>
                    <w:t>La Gestión Estratégica del Riesgo en la Innovación.</w: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51A1A9ED" w14:textId="77777777" w:rsidR="00D30908" w:rsidRPr="005926A0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</w:pPr>
                </w:p>
              </w:tc>
              <w:tc>
                <w:tcPr>
                  <w:tcW w:w="4669" w:type="dxa"/>
                  <w:tcBorders>
                    <w:top w:val="nil"/>
                    <w:bottom w:val="nil"/>
                    <w:right w:val="nil"/>
                  </w:tcBorders>
                </w:tcPr>
                <w:p w14:paraId="4200C6AF" w14:textId="1C2ECDA9" w:rsidR="00D30908" w:rsidRPr="005926A0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</w:pPr>
                  <w:r w:rsidRPr="00347DA4">
                    <w:rPr>
                      <w:sz w:val="18"/>
                      <w:szCs w:val="18"/>
                    </w:rPr>
                    <w:t>Indicadores de éxito en la Cadena de Suministros</w:t>
                  </w:r>
                </w:p>
              </w:tc>
            </w:tr>
            <w:tr w:rsidR="00D30908" w:rsidRPr="005926A0" w14:paraId="0990D671" w14:textId="77777777" w:rsidTr="007F68D6">
              <w:trPr>
                <w:trHeight w:val="495"/>
              </w:trPr>
              <w:tc>
                <w:tcPr>
                  <w:tcW w:w="71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0AA1995" w14:textId="77777777" w:rsidR="00D30908" w:rsidRPr="005926A0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8A45B65" w14:textId="77777777" w:rsidR="00D30908" w:rsidRPr="00347DA4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11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64530BAE" w14:textId="77777777" w:rsidR="00D30908" w:rsidRPr="005926A0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</w:pPr>
                </w:p>
              </w:tc>
              <w:tc>
                <w:tcPr>
                  <w:tcW w:w="4669" w:type="dxa"/>
                  <w:tcBorders>
                    <w:top w:val="nil"/>
                    <w:bottom w:val="nil"/>
                    <w:right w:val="nil"/>
                  </w:tcBorders>
                </w:tcPr>
                <w:p w14:paraId="60F3F1D1" w14:textId="4A949D51" w:rsidR="00D30908" w:rsidRPr="005926A0" w:rsidRDefault="00D30908" w:rsidP="00206942">
                  <w:pPr>
                    <w:pStyle w:val="Default"/>
                    <w:framePr w:hSpace="141" w:wrap="around" w:vAnchor="page" w:hAnchor="page" w:x="849" w:y="1921"/>
                    <w:rPr>
                      <w:rFonts w:asciiTheme="minorHAnsi" w:hAnsiTheme="minorHAnsi"/>
                      <w:b/>
                      <w:bCs/>
                      <w:sz w:val="18"/>
                      <w:szCs w:val="18"/>
                      <w:u w:val="single"/>
                      <w:lang w:val="es-ES"/>
                    </w:rPr>
                  </w:pPr>
                  <w:r w:rsidRPr="00347DA4">
                    <w:rPr>
                      <w:sz w:val="18"/>
                      <w:szCs w:val="18"/>
                    </w:rPr>
                    <w:t>Gestión de Riesgos en el área de Operaciones</w:t>
                  </w:r>
                </w:p>
              </w:tc>
            </w:tr>
          </w:tbl>
          <w:p w14:paraId="02D45143" w14:textId="77777777" w:rsidR="00BB7C8C" w:rsidRDefault="00BB7C8C" w:rsidP="00053C3E">
            <w:pPr>
              <w:spacing w:after="0"/>
            </w:pPr>
          </w:p>
          <w:p w14:paraId="233F0447" w14:textId="2AFC2386" w:rsidR="00612ED9" w:rsidRPr="00F6703E" w:rsidRDefault="00612ED9" w:rsidP="00F6703E">
            <w:pPr>
              <w:spacing w:after="0" w:line="360" w:lineRule="auto"/>
              <w:rPr>
                <w:b/>
                <w:bCs/>
                <w:sz w:val="18"/>
                <w:szCs w:val="18"/>
              </w:rPr>
            </w:pPr>
          </w:p>
          <w:p w14:paraId="2428FD16" w14:textId="2E8BD263" w:rsidR="00C209A0" w:rsidRDefault="00951A07" w:rsidP="00C95E1D">
            <w:r>
              <w:t>1</w:t>
            </w:r>
            <w:r w:rsidR="00C209A0">
              <w:t>.</w:t>
            </w:r>
            <w:r>
              <w:t>6</w:t>
            </w:r>
            <w:r w:rsidR="00C209A0">
              <w:t>. Justificación</w:t>
            </w:r>
          </w:p>
          <w:p w14:paraId="52A9D2B3" w14:textId="77777777" w:rsidR="00057AEE" w:rsidRDefault="00057AEE" w:rsidP="00C95E1D"/>
          <w:p w14:paraId="53CF99AE" w14:textId="77777777" w:rsidR="00057AEE" w:rsidRDefault="00057AEE" w:rsidP="00C95E1D"/>
          <w:p w14:paraId="239F5F3E" w14:textId="77777777" w:rsidR="00951A07" w:rsidRDefault="00951A07" w:rsidP="00C95E1D"/>
          <w:p w14:paraId="3D15F438" w14:textId="77777777" w:rsidR="00951A07" w:rsidRDefault="00951A07" w:rsidP="00C95E1D"/>
          <w:p w14:paraId="704E0BD4" w14:textId="77777777" w:rsidR="00951A07" w:rsidRDefault="00951A07" w:rsidP="00C95E1D"/>
          <w:p w14:paraId="1E58BCF9" w14:textId="77777777" w:rsidR="00951A07" w:rsidRDefault="00951A07" w:rsidP="00C95E1D"/>
          <w:p w14:paraId="4D1E5C40" w14:textId="77777777" w:rsidR="00951A07" w:rsidRDefault="00951A07" w:rsidP="00C95E1D"/>
          <w:p w14:paraId="5381F787" w14:textId="7FBC16E8" w:rsidR="00C209A0" w:rsidRDefault="00C209A0" w:rsidP="00C95E1D">
            <w:r>
              <w:t>1.</w:t>
            </w:r>
            <w:r w:rsidR="00951A07">
              <w:t>7</w:t>
            </w:r>
            <w:r>
              <w:t>. Introducción</w:t>
            </w:r>
          </w:p>
          <w:p w14:paraId="778607B4" w14:textId="77777777" w:rsidR="00057AEE" w:rsidRDefault="00057AEE" w:rsidP="00C95E1D"/>
          <w:p w14:paraId="6A6D5F54" w14:textId="77777777" w:rsidR="00057AEE" w:rsidRDefault="00057AEE" w:rsidP="00C95E1D"/>
          <w:p w14:paraId="3C01DB46" w14:textId="08305CDB" w:rsidR="00C209A0" w:rsidRDefault="00C209A0" w:rsidP="00C95E1D">
            <w:r>
              <w:t>1.</w:t>
            </w:r>
            <w:r w:rsidR="00951A07">
              <w:t>8</w:t>
            </w:r>
            <w:r>
              <w:t>. Objetivo general</w:t>
            </w:r>
          </w:p>
          <w:p w14:paraId="6C6D5F89" w14:textId="77777777" w:rsidR="00057AEE" w:rsidRDefault="00057AEE" w:rsidP="00C95E1D"/>
          <w:p w14:paraId="546708F6" w14:textId="77777777" w:rsidR="00F20894" w:rsidRDefault="00F20894" w:rsidP="00C95E1D"/>
          <w:p w14:paraId="2E45CF1E" w14:textId="01DDBC15" w:rsidR="00C209A0" w:rsidRDefault="00C209A0" w:rsidP="00C95E1D">
            <w:r>
              <w:t>1.</w:t>
            </w:r>
            <w:r w:rsidR="00951A07">
              <w:t>9</w:t>
            </w:r>
            <w:r>
              <w:t>. Objetivos específicos</w:t>
            </w:r>
          </w:p>
          <w:p w14:paraId="59DEE04D" w14:textId="77777777" w:rsidR="00057AEE" w:rsidRDefault="00057AEE" w:rsidP="00C95E1D"/>
          <w:p w14:paraId="4E2EA7B0" w14:textId="77777777" w:rsidR="00057AEE" w:rsidRDefault="00057AEE" w:rsidP="00C95E1D"/>
          <w:p w14:paraId="47277EB3" w14:textId="6ADEE13D" w:rsidR="00C209A0" w:rsidRDefault="00C209A0" w:rsidP="00C95E1D">
            <w:r>
              <w:t>1.</w:t>
            </w:r>
            <w:r w:rsidR="00951A07">
              <w:t>10</w:t>
            </w:r>
            <w:r>
              <w:t>. Metodología</w:t>
            </w:r>
          </w:p>
          <w:p w14:paraId="3B10F255" w14:textId="77777777" w:rsidR="00057AEE" w:rsidRDefault="00057AEE" w:rsidP="00C95E1D"/>
          <w:p w14:paraId="7D727B36" w14:textId="77777777" w:rsidR="003F4016" w:rsidRDefault="003F4016" w:rsidP="00C95E1D"/>
          <w:p w14:paraId="5AEBA3BA" w14:textId="77777777" w:rsidR="003F4016" w:rsidRDefault="003F4016" w:rsidP="00C95E1D"/>
          <w:p w14:paraId="513479D5" w14:textId="18D52ABA" w:rsidR="00C209A0" w:rsidRDefault="00C209A0" w:rsidP="00C95E1D">
            <w:pPr>
              <w:ind w:left="-151" w:firstLine="151"/>
            </w:pPr>
            <w:r>
              <w:t>1.</w:t>
            </w:r>
            <w:r w:rsidR="00951A07">
              <w:t>11</w:t>
            </w:r>
            <w:r>
              <w:t>. Cronograma</w:t>
            </w:r>
          </w:p>
          <w:p w14:paraId="2496930F" w14:textId="77777777" w:rsidR="007E3F12" w:rsidRDefault="007E3F12" w:rsidP="00C95E1D"/>
          <w:p w14:paraId="6532D44B" w14:textId="727EF7F7" w:rsidR="00C209A0" w:rsidRDefault="004E2C41" w:rsidP="00C95E1D">
            <w:r>
              <w:t xml:space="preserve">                          </w:t>
            </w:r>
            <w:r w:rsidR="00C209A0">
              <w:t>Fecha inicio</w:t>
            </w:r>
            <w:r w:rsidR="00C209A0">
              <w:tab/>
            </w:r>
            <w:r w:rsidR="00C209A0">
              <w:tab/>
            </w:r>
            <w:r>
              <w:t xml:space="preserve">                                                </w:t>
            </w:r>
            <w:r w:rsidR="00C209A0">
              <w:t>Fecha final</w:t>
            </w:r>
          </w:p>
          <w:p w14:paraId="41A566D9" w14:textId="77777777" w:rsidR="00C96F93" w:rsidRDefault="00C96F93" w:rsidP="00C95E1D"/>
          <w:p w14:paraId="750EF331" w14:textId="77777777" w:rsidR="00C96F93" w:rsidRDefault="00C96F93" w:rsidP="00C95E1D"/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73"/>
              <w:gridCol w:w="1418"/>
            </w:tblGrid>
            <w:tr w:rsidR="007E3F12" w:rsidRPr="00A72D58" w14:paraId="4D4FA2D4" w14:textId="77777777" w:rsidTr="00613C85">
              <w:tc>
                <w:tcPr>
                  <w:tcW w:w="7073" w:type="dxa"/>
                </w:tcPr>
                <w:p w14:paraId="6A071B02" w14:textId="3F947294" w:rsidR="007E3F12" w:rsidRPr="00A72D58" w:rsidRDefault="007E3F12" w:rsidP="00206942">
                  <w:pPr>
                    <w:framePr w:hSpace="141" w:wrap="around" w:vAnchor="page" w:hAnchor="page" w:x="849" w:y="1921"/>
                    <w:jc w:val="center"/>
                    <w:rPr>
                      <w:b/>
                      <w:bCs/>
                      <w:color w:val="1F497D" w:themeColor="text2"/>
                    </w:rPr>
                  </w:pPr>
                  <w:r w:rsidRPr="00A72D58">
                    <w:rPr>
                      <w:b/>
                      <w:bCs/>
                      <w:color w:val="1F497D" w:themeColor="text2"/>
                    </w:rPr>
                    <w:t>Actividades</w:t>
                  </w:r>
                </w:p>
              </w:tc>
              <w:tc>
                <w:tcPr>
                  <w:tcW w:w="1418" w:type="dxa"/>
                </w:tcPr>
                <w:p w14:paraId="2DA40CCB" w14:textId="77777777" w:rsidR="007E3F12" w:rsidRPr="00A72D58" w:rsidRDefault="007E3F12" w:rsidP="00206942">
                  <w:pPr>
                    <w:framePr w:hSpace="141" w:wrap="around" w:vAnchor="page" w:hAnchor="page" w:x="849" w:y="1921"/>
                    <w:jc w:val="center"/>
                    <w:rPr>
                      <w:b/>
                      <w:bCs/>
                      <w:color w:val="1F497D" w:themeColor="text2"/>
                    </w:rPr>
                  </w:pPr>
                  <w:r w:rsidRPr="00A72D58">
                    <w:rPr>
                      <w:b/>
                      <w:bCs/>
                      <w:color w:val="1F497D" w:themeColor="text2"/>
                    </w:rPr>
                    <w:t>Período</w:t>
                  </w:r>
                </w:p>
              </w:tc>
            </w:tr>
            <w:tr w:rsidR="007E3F12" w14:paraId="03D19A5F" w14:textId="77777777" w:rsidTr="00613C85">
              <w:tc>
                <w:tcPr>
                  <w:tcW w:w="7073" w:type="dxa"/>
                </w:tcPr>
                <w:p w14:paraId="03266E4B" w14:textId="77777777" w:rsidR="007E3F12" w:rsidRDefault="007E3F12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1418" w:type="dxa"/>
                </w:tcPr>
                <w:p w14:paraId="7461ED76" w14:textId="77777777" w:rsidR="007E3F12" w:rsidRDefault="007E3F12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7E3F12" w14:paraId="2110DC12" w14:textId="77777777" w:rsidTr="00613C85">
              <w:tc>
                <w:tcPr>
                  <w:tcW w:w="7073" w:type="dxa"/>
                </w:tcPr>
                <w:p w14:paraId="1B1BCFB5" w14:textId="77777777" w:rsidR="007E3F12" w:rsidRDefault="007E3F12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1418" w:type="dxa"/>
                </w:tcPr>
                <w:p w14:paraId="14FC1824" w14:textId="77777777" w:rsidR="007E3F12" w:rsidRDefault="007E3F12" w:rsidP="00206942">
                  <w:pPr>
                    <w:framePr w:hSpace="141" w:wrap="around" w:vAnchor="page" w:hAnchor="page" w:x="849" w:y="1921"/>
                  </w:pPr>
                </w:p>
              </w:tc>
            </w:tr>
          </w:tbl>
          <w:p w14:paraId="1ED75337" w14:textId="77777777" w:rsidR="00C209A0" w:rsidRDefault="00C209A0" w:rsidP="00C95E1D"/>
          <w:p w14:paraId="45A0330E" w14:textId="37175B57" w:rsidR="00C209A0" w:rsidRDefault="00C209A0" w:rsidP="00C95E1D">
            <w:r>
              <w:t>1.1</w:t>
            </w:r>
            <w:r w:rsidR="00951A07">
              <w:t>2</w:t>
            </w:r>
            <w:r>
              <w:t>. Población meta</w:t>
            </w:r>
          </w:p>
          <w:p w14:paraId="53BEC9CF" w14:textId="77777777" w:rsidR="004E2C41" w:rsidRDefault="004E2C41" w:rsidP="00C95E1D"/>
          <w:p w14:paraId="111DB03A" w14:textId="77777777" w:rsidR="004E2C41" w:rsidRDefault="004E2C41" w:rsidP="00C95E1D"/>
          <w:p w14:paraId="2BF13CCD" w14:textId="77777777" w:rsidR="00951A07" w:rsidRDefault="00951A07" w:rsidP="00C95E1D"/>
          <w:p w14:paraId="2DD38444" w14:textId="4B42234B" w:rsidR="00C209A0" w:rsidRDefault="00C209A0" w:rsidP="00C95E1D">
            <w:r>
              <w:t>1.1</w:t>
            </w:r>
            <w:r w:rsidR="00951A07">
              <w:t>3</w:t>
            </w:r>
            <w:r>
              <w:t>. Observaciones o comentarios</w:t>
            </w:r>
          </w:p>
          <w:p w14:paraId="2685F8ED" w14:textId="77777777" w:rsidR="00C209A0" w:rsidRDefault="00C209A0" w:rsidP="00C95E1D"/>
          <w:p w14:paraId="4CBE90D9" w14:textId="77777777" w:rsidR="004E2C41" w:rsidRDefault="004E2C41" w:rsidP="00C95E1D"/>
          <w:p w14:paraId="169F0404" w14:textId="77777777" w:rsidR="004E2C41" w:rsidRDefault="004E2C41" w:rsidP="00C95E1D"/>
          <w:p w14:paraId="7CAB55DD" w14:textId="77777777" w:rsidR="00C209A0" w:rsidRDefault="00C209A0" w:rsidP="00C95E1D">
            <w:pPr>
              <w:rPr>
                <w:b/>
                <w:bCs/>
                <w:color w:val="1F497D" w:themeColor="text2"/>
              </w:rPr>
            </w:pPr>
            <w:r w:rsidRPr="003A237F">
              <w:rPr>
                <w:b/>
                <w:bCs/>
                <w:color w:val="1F497D" w:themeColor="text2"/>
              </w:rPr>
              <w:t>I</w:t>
            </w:r>
            <w:r>
              <w:rPr>
                <w:b/>
                <w:bCs/>
                <w:color w:val="1F497D" w:themeColor="text2"/>
              </w:rPr>
              <w:t>I</w:t>
            </w:r>
            <w:r w:rsidRPr="003A237F">
              <w:rPr>
                <w:b/>
                <w:bCs/>
                <w:color w:val="1F497D" w:themeColor="text2"/>
              </w:rPr>
              <w:t>.</w:t>
            </w:r>
            <w:r>
              <w:rPr>
                <w:b/>
                <w:bCs/>
                <w:color w:val="1F497D" w:themeColor="text2"/>
              </w:rPr>
              <w:t xml:space="preserve"> VISIBILIZACIÓN</w:t>
            </w:r>
          </w:p>
          <w:p w14:paraId="540A0136" w14:textId="77777777" w:rsidR="00C209A0" w:rsidRDefault="00C209A0" w:rsidP="00C95E1D">
            <w:r w:rsidRPr="00FF2D49">
              <w:t>2.1. Resumen</w:t>
            </w:r>
          </w:p>
          <w:p w14:paraId="11418717" w14:textId="77777777" w:rsidR="00CC650A" w:rsidRDefault="00CC650A" w:rsidP="00C95E1D"/>
          <w:p w14:paraId="7ABA8327" w14:textId="77777777" w:rsidR="00CC650A" w:rsidRPr="00FF2D49" w:rsidRDefault="00CC650A" w:rsidP="00C95E1D"/>
          <w:p w14:paraId="1EDD4D42" w14:textId="77777777" w:rsidR="00C209A0" w:rsidRPr="00FF2D49" w:rsidRDefault="00C209A0" w:rsidP="00C95E1D">
            <w:r w:rsidRPr="00FF2D49">
              <w:t xml:space="preserve">2.2. </w:t>
            </w:r>
            <w:proofErr w:type="spellStart"/>
            <w:r w:rsidRPr="00FF2D49">
              <w:t>Abstract</w:t>
            </w:r>
            <w:proofErr w:type="spellEnd"/>
          </w:p>
          <w:p w14:paraId="0A326577" w14:textId="77777777" w:rsidR="00CC650A" w:rsidRDefault="00CC650A" w:rsidP="00C95E1D"/>
          <w:p w14:paraId="110CE9D9" w14:textId="77777777" w:rsidR="00CC650A" w:rsidRDefault="00CC650A" w:rsidP="00C95E1D"/>
          <w:p w14:paraId="2AE9B23F" w14:textId="4A6B4A44" w:rsidR="00C209A0" w:rsidRPr="00FF2D49" w:rsidRDefault="00C209A0" w:rsidP="00C95E1D">
            <w:r w:rsidRPr="00FF2D49">
              <w:t>2.3. Palabras claves</w:t>
            </w:r>
          </w:p>
          <w:p w14:paraId="746B00F2" w14:textId="77777777" w:rsidR="00CC650A" w:rsidRDefault="00CC650A" w:rsidP="00C95E1D"/>
          <w:p w14:paraId="2F4F0FE5" w14:textId="77777777" w:rsidR="00CC650A" w:rsidRDefault="00CC650A" w:rsidP="00C95E1D"/>
          <w:p w14:paraId="374A2894" w14:textId="33037F1F" w:rsidR="00CC650A" w:rsidRDefault="00CC650A" w:rsidP="00C95E1D"/>
          <w:p w14:paraId="6267E97C" w14:textId="2F930C43" w:rsidR="00C209A0" w:rsidRDefault="00C209A0" w:rsidP="00C95E1D">
            <w:r w:rsidRPr="00FF2D49">
              <w:t xml:space="preserve">2.4. </w:t>
            </w:r>
            <w:proofErr w:type="spellStart"/>
            <w:r w:rsidRPr="00FF2D49">
              <w:t>Keywords</w:t>
            </w:r>
            <w:proofErr w:type="spellEnd"/>
          </w:p>
          <w:p w14:paraId="6BC7BCA0" w14:textId="77777777" w:rsidR="00CC650A" w:rsidRDefault="00CC650A" w:rsidP="00C95E1D"/>
          <w:p w14:paraId="4BAAD410" w14:textId="77777777" w:rsidR="00CC650A" w:rsidRDefault="00CC650A" w:rsidP="00C95E1D"/>
          <w:p w14:paraId="0C0ACA2C" w14:textId="77777777" w:rsidR="00951A07" w:rsidRDefault="00951A07" w:rsidP="00C95E1D"/>
          <w:p w14:paraId="6E05EEBF" w14:textId="77777777" w:rsidR="00951A07" w:rsidRDefault="00951A07" w:rsidP="00C95E1D"/>
          <w:p w14:paraId="79F56DB9" w14:textId="77777777" w:rsidR="00951A07" w:rsidRDefault="00951A07" w:rsidP="00C95E1D"/>
          <w:p w14:paraId="49CBA06D" w14:textId="77777777" w:rsidR="00951A07" w:rsidRDefault="00951A07" w:rsidP="00C95E1D"/>
          <w:p w14:paraId="71309C28" w14:textId="77777777" w:rsidR="00951A07" w:rsidRDefault="00951A07" w:rsidP="00C95E1D"/>
          <w:p w14:paraId="6761F3E7" w14:textId="77777777" w:rsidR="00951A07" w:rsidRDefault="00951A07" w:rsidP="00C95E1D"/>
          <w:p w14:paraId="54EA35E6" w14:textId="77777777" w:rsidR="00951A07" w:rsidRDefault="00951A07" w:rsidP="00C95E1D"/>
          <w:p w14:paraId="658BDC66" w14:textId="77777777" w:rsidR="00CC650A" w:rsidRDefault="00CC650A" w:rsidP="00C95E1D"/>
          <w:p w14:paraId="477528A4" w14:textId="77777777" w:rsidR="00C209A0" w:rsidRDefault="00C209A0" w:rsidP="00C95E1D">
            <w:pPr>
              <w:rPr>
                <w:b/>
                <w:bCs/>
                <w:color w:val="1F497D" w:themeColor="text2"/>
              </w:rPr>
            </w:pPr>
            <w:r>
              <w:rPr>
                <w:b/>
                <w:bCs/>
                <w:color w:val="1F497D" w:themeColor="text2"/>
              </w:rPr>
              <w:t xml:space="preserve">III. </w:t>
            </w:r>
            <w:r w:rsidRPr="003A237F">
              <w:rPr>
                <w:b/>
                <w:bCs/>
                <w:color w:val="1F497D" w:themeColor="text2"/>
              </w:rPr>
              <w:t xml:space="preserve">DATOS </w:t>
            </w:r>
            <w:r>
              <w:rPr>
                <w:b/>
                <w:bCs/>
                <w:color w:val="1F497D" w:themeColor="text2"/>
              </w:rPr>
              <w:t>RESPONSABLES</w:t>
            </w: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976"/>
              <w:gridCol w:w="1276"/>
              <w:gridCol w:w="1984"/>
              <w:gridCol w:w="1701"/>
              <w:gridCol w:w="1445"/>
            </w:tblGrid>
            <w:tr w:rsidR="00C209A0" w14:paraId="21AC5EA5" w14:textId="77777777" w:rsidTr="00613C85">
              <w:trPr>
                <w:jc w:val="center"/>
              </w:trPr>
              <w:tc>
                <w:tcPr>
                  <w:tcW w:w="2976" w:type="dxa"/>
                  <w:vAlign w:val="center"/>
                </w:tcPr>
                <w:p w14:paraId="74A4F94F" w14:textId="77777777" w:rsidR="00C209A0" w:rsidRDefault="00C209A0" w:rsidP="00206942">
                  <w:pPr>
                    <w:framePr w:hSpace="141" w:wrap="around" w:vAnchor="page" w:hAnchor="page" w:x="849" w:y="1921"/>
                    <w:jc w:val="center"/>
                    <w:rPr>
                      <w:b/>
                      <w:bCs/>
                      <w:color w:val="1F497D" w:themeColor="text2"/>
                    </w:rPr>
                  </w:pPr>
                  <w:r>
                    <w:rPr>
                      <w:b/>
                      <w:bCs/>
                      <w:color w:val="1F497D" w:themeColor="text2"/>
                    </w:rPr>
                    <w:t>Nombre</w:t>
                  </w:r>
                </w:p>
              </w:tc>
              <w:tc>
                <w:tcPr>
                  <w:tcW w:w="1276" w:type="dxa"/>
                  <w:vAlign w:val="center"/>
                </w:tcPr>
                <w:p w14:paraId="77FD54D1" w14:textId="77777777" w:rsidR="00C209A0" w:rsidRDefault="00C209A0" w:rsidP="00206942">
                  <w:pPr>
                    <w:framePr w:hSpace="141" w:wrap="around" w:vAnchor="page" w:hAnchor="page" w:x="849" w:y="1921"/>
                    <w:jc w:val="center"/>
                    <w:rPr>
                      <w:b/>
                      <w:bCs/>
                      <w:color w:val="1F497D" w:themeColor="text2"/>
                    </w:rPr>
                  </w:pPr>
                  <w:r>
                    <w:rPr>
                      <w:b/>
                      <w:bCs/>
                      <w:color w:val="1F497D" w:themeColor="text2"/>
                    </w:rPr>
                    <w:t>Cédula</w:t>
                  </w:r>
                </w:p>
              </w:tc>
              <w:tc>
                <w:tcPr>
                  <w:tcW w:w="1984" w:type="dxa"/>
                  <w:vAlign w:val="center"/>
                </w:tcPr>
                <w:p w14:paraId="4CABBF59" w14:textId="77777777" w:rsidR="00C209A0" w:rsidRDefault="00C209A0" w:rsidP="00206942">
                  <w:pPr>
                    <w:framePr w:hSpace="141" w:wrap="around" w:vAnchor="page" w:hAnchor="page" w:x="849" w:y="1921"/>
                    <w:jc w:val="center"/>
                    <w:rPr>
                      <w:b/>
                      <w:bCs/>
                      <w:color w:val="1F497D" w:themeColor="text2"/>
                    </w:rPr>
                  </w:pPr>
                  <w:r>
                    <w:rPr>
                      <w:b/>
                      <w:bCs/>
                      <w:color w:val="1F497D" w:themeColor="text2"/>
                    </w:rPr>
                    <w:t>Correo electrónico</w:t>
                  </w:r>
                </w:p>
              </w:tc>
              <w:tc>
                <w:tcPr>
                  <w:tcW w:w="1701" w:type="dxa"/>
                  <w:vAlign w:val="center"/>
                </w:tcPr>
                <w:p w14:paraId="73D8A90C" w14:textId="77777777" w:rsidR="00C209A0" w:rsidRDefault="00C209A0" w:rsidP="00206942">
                  <w:pPr>
                    <w:framePr w:hSpace="141" w:wrap="around" w:vAnchor="page" w:hAnchor="page" w:x="849" w:y="1921"/>
                    <w:jc w:val="center"/>
                    <w:rPr>
                      <w:b/>
                      <w:bCs/>
                      <w:color w:val="1F497D" w:themeColor="text2"/>
                    </w:rPr>
                  </w:pPr>
                  <w:r>
                    <w:rPr>
                      <w:b/>
                      <w:bCs/>
                      <w:color w:val="1F497D" w:themeColor="text2"/>
                    </w:rPr>
                    <w:t>Rol</w:t>
                  </w:r>
                </w:p>
              </w:tc>
              <w:tc>
                <w:tcPr>
                  <w:tcW w:w="1445" w:type="dxa"/>
                  <w:vAlign w:val="center"/>
                </w:tcPr>
                <w:p w14:paraId="59DA2AE4" w14:textId="77777777" w:rsidR="00C209A0" w:rsidRDefault="00C209A0" w:rsidP="00206942">
                  <w:pPr>
                    <w:framePr w:hSpace="141" w:wrap="around" w:vAnchor="page" w:hAnchor="page" w:x="849" w:y="1921"/>
                    <w:jc w:val="center"/>
                    <w:rPr>
                      <w:b/>
                      <w:bCs/>
                      <w:color w:val="1F497D" w:themeColor="text2"/>
                    </w:rPr>
                  </w:pPr>
                  <w:r>
                    <w:rPr>
                      <w:b/>
                      <w:bCs/>
                      <w:color w:val="1F497D" w:themeColor="text2"/>
                    </w:rPr>
                    <w:t>Jornada asignada</w:t>
                  </w:r>
                </w:p>
              </w:tc>
            </w:tr>
            <w:tr w:rsidR="00C209A0" w14:paraId="47246093" w14:textId="77777777" w:rsidTr="00613C85">
              <w:trPr>
                <w:jc w:val="center"/>
              </w:trPr>
              <w:tc>
                <w:tcPr>
                  <w:tcW w:w="2976" w:type="dxa"/>
                </w:tcPr>
                <w:p w14:paraId="6CB7B668" w14:textId="77777777" w:rsidR="00C209A0" w:rsidRDefault="00C209A0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276" w:type="dxa"/>
                </w:tcPr>
                <w:p w14:paraId="5EDDA525" w14:textId="77777777" w:rsidR="00C209A0" w:rsidRDefault="00C209A0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984" w:type="dxa"/>
                </w:tcPr>
                <w:p w14:paraId="781575E6" w14:textId="77777777" w:rsidR="00C209A0" w:rsidRDefault="00C209A0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701" w:type="dxa"/>
                </w:tcPr>
                <w:p w14:paraId="6A58E340" w14:textId="77777777" w:rsidR="00C209A0" w:rsidRDefault="00C209A0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445" w:type="dxa"/>
                </w:tcPr>
                <w:p w14:paraId="6F130143" w14:textId="77777777" w:rsidR="00C209A0" w:rsidRDefault="00C209A0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</w:tr>
            <w:tr w:rsidR="00C209A0" w14:paraId="0A42362A" w14:textId="77777777" w:rsidTr="00613C85">
              <w:trPr>
                <w:jc w:val="center"/>
              </w:trPr>
              <w:tc>
                <w:tcPr>
                  <w:tcW w:w="2976" w:type="dxa"/>
                </w:tcPr>
                <w:p w14:paraId="5999BD58" w14:textId="77777777" w:rsidR="00C209A0" w:rsidRDefault="00C209A0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276" w:type="dxa"/>
                </w:tcPr>
                <w:p w14:paraId="7A01BFEB" w14:textId="77777777" w:rsidR="00C209A0" w:rsidRDefault="00C209A0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984" w:type="dxa"/>
                </w:tcPr>
                <w:p w14:paraId="302C8A3E" w14:textId="77777777" w:rsidR="00C209A0" w:rsidRDefault="00C209A0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701" w:type="dxa"/>
                </w:tcPr>
                <w:p w14:paraId="37C02758" w14:textId="77777777" w:rsidR="00C209A0" w:rsidRDefault="00C209A0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445" w:type="dxa"/>
                </w:tcPr>
                <w:p w14:paraId="61B224FF" w14:textId="77777777" w:rsidR="00C209A0" w:rsidRDefault="00C209A0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</w:tr>
            <w:tr w:rsidR="00324554" w14:paraId="6AD2261E" w14:textId="77777777" w:rsidTr="00613C85">
              <w:trPr>
                <w:jc w:val="center"/>
              </w:trPr>
              <w:tc>
                <w:tcPr>
                  <w:tcW w:w="2976" w:type="dxa"/>
                </w:tcPr>
                <w:p w14:paraId="2627A1CF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276" w:type="dxa"/>
                </w:tcPr>
                <w:p w14:paraId="59773FDD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984" w:type="dxa"/>
                </w:tcPr>
                <w:p w14:paraId="4ED9EDEE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701" w:type="dxa"/>
                </w:tcPr>
                <w:p w14:paraId="1989ABD7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445" w:type="dxa"/>
                </w:tcPr>
                <w:p w14:paraId="51920B8E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</w:tr>
            <w:tr w:rsidR="00324554" w14:paraId="27C9F10F" w14:textId="77777777" w:rsidTr="00613C85">
              <w:trPr>
                <w:jc w:val="center"/>
              </w:trPr>
              <w:tc>
                <w:tcPr>
                  <w:tcW w:w="2976" w:type="dxa"/>
                </w:tcPr>
                <w:p w14:paraId="20BC7D5E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276" w:type="dxa"/>
                </w:tcPr>
                <w:p w14:paraId="7A225550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984" w:type="dxa"/>
                </w:tcPr>
                <w:p w14:paraId="122FD9EC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701" w:type="dxa"/>
                </w:tcPr>
                <w:p w14:paraId="50C7EFF3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445" w:type="dxa"/>
                </w:tcPr>
                <w:p w14:paraId="214D267B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</w:tr>
            <w:tr w:rsidR="00324554" w14:paraId="4A6593D3" w14:textId="77777777" w:rsidTr="00613C85">
              <w:trPr>
                <w:jc w:val="center"/>
              </w:trPr>
              <w:tc>
                <w:tcPr>
                  <w:tcW w:w="2976" w:type="dxa"/>
                </w:tcPr>
                <w:p w14:paraId="57F2CE1A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276" w:type="dxa"/>
                </w:tcPr>
                <w:p w14:paraId="18D9A2D9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984" w:type="dxa"/>
                </w:tcPr>
                <w:p w14:paraId="70492BC8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701" w:type="dxa"/>
                </w:tcPr>
                <w:p w14:paraId="42218667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445" w:type="dxa"/>
                </w:tcPr>
                <w:p w14:paraId="1B2DE2E1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</w:tr>
            <w:tr w:rsidR="00324554" w14:paraId="3B287916" w14:textId="77777777" w:rsidTr="00613C85">
              <w:trPr>
                <w:jc w:val="center"/>
              </w:trPr>
              <w:tc>
                <w:tcPr>
                  <w:tcW w:w="2976" w:type="dxa"/>
                </w:tcPr>
                <w:p w14:paraId="3660D87A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276" w:type="dxa"/>
                </w:tcPr>
                <w:p w14:paraId="3C5D9FDB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984" w:type="dxa"/>
                </w:tcPr>
                <w:p w14:paraId="6ECA5EBC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701" w:type="dxa"/>
                </w:tcPr>
                <w:p w14:paraId="64A14BC1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445" w:type="dxa"/>
                </w:tcPr>
                <w:p w14:paraId="1AE415E4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</w:tr>
            <w:tr w:rsidR="00324554" w14:paraId="4D48B337" w14:textId="77777777" w:rsidTr="00613C85">
              <w:trPr>
                <w:jc w:val="center"/>
              </w:trPr>
              <w:tc>
                <w:tcPr>
                  <w:tcW w:w="2976" w:type="dxa"/>
                </w:tcPr>
                <w:p w14:paraId="2C48F3EF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276" w:type="dxa"/>
                </w:tcPr>
                <w:p w14:paraId="05C2F065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984" w:type="dxa"/>
                </w:tcPr>
                <w:p w14:paraId="228CFAA1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701" w:type="dxa"/>
                </w:tcPr>
                <w:p w14:paraId="1577C536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445" w:type="dxa"/>
                </w:tcPr>
                <w:p w14:paraId="2ED5707A" w14:textId="77777777" w:rsidR="00324554" w:rsidRDefault="00324554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</w:tr>
            <w:tr w:rsidR="005B541A" w14:paraId="1DC0AB89" w14:textId="77777777" w:rsidTr="00613C85">
              <w:trPr>
                <w:jc w:val="center"/>
              </w:trPr>
              <w:tc>
                <w:tcPr>
                  <w:tcW w:w="2976" w:type="dxa"/>
                </w:tcPr>
                <w:p w14:paraId="44F3D4D5" w14:textId="77777777" w:rsidR="005B541A" w:rsidRDefault="005B541A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276" w:type="dxa"/>
                </w:tcPr>
                <w:p w14:paraId="5938BFED" w14:textId="77777777" w:rsidR="005B541A" w:rsidRDefault="005B541A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984" w:type="dxa"/>
                </w:tcPr>
                <w:p w14:paraId="7127CB0D" w14:textId="77777777" w:rsidR="005B541A" w:rsidRDefault="005B541A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701" w:type="dxa"/>
                </w:tcPr>
                <w:p w14:paraId="1EA59767" w14:textId="77777777" w:rsidR="005B541A" w:rsidRDefault="005B541A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1445" w:type="dxa"/>
                </w:tcPr>
                <w:p w14:paraId="51AE10A0" w14:textId="77777777" w:rsidR="005B541A" w:rsidRDefault="005B541A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</w:tr>
          </w:tbl>
          <w:p w14:paraId="29248F79" w14:textId="77777777" w:rsidR="00C209A0" w:rsidRDefault="00C209A0" w:rsidP="00C95E1D">
            <w:pPr>
              <w:rPr>
                <w:b/>
                <w:bCs/>
                <w:color w:val="1F497D" w:themeColor="text2"/>
              </w:rPr>
            </w:pPr>
          </w:p>
          <w:p w14:paraId="0E9D2544" w14:textId="77777777" w:rsidR="00CC650A" w:rsidRDefault="00CC650A" w:rsidP="005910A4">
            <w:pPr>
              <w:spacing w:after="0"/>
              <w:rPr>
                <w:b/>
                <w:bCs/>
                <w:color w:val="1F497D" w:themeColor="text2"/>
              </w:rPr>
            </w:pPr>
          </w:p>
          <w:p w14:paraId="7AA0E0DB" w14:textId="77777777" w:rsidR="00C209A0" w:rsidRDefault="00C209A0" w:rsidP="00C95E1D">
            <w:pPr>
              <w:rPr>
                <w:b/>
                <w:bCs/>
                <w:color w:val="1F497D" w:themeColor="text2"/>
              </w:rPr>
            </w:pPr>
            <w:r w:rsidRPr="003A237F">
              <w:rPr>
                <w:b/>
                <w:bCs/>
                <w:color w:val="1F497D" w:themeColor="text2"/>
              </w:rPr>
              <w:t>I</w:t>
            </w:r>
            <w:r>
              <w:rPr>
                <w:b/>
                <w:bCs/>
                <w:color w:val="1F497D" w:themeColor="text2"/>
              </w:rPr>
              <w:t>V. DATOS FUNDAMENTALES</w:t>
            </w:r>
          </w:p>
          <w:p w14:paraId="08DF31D7" w14:textId="77777777" w:rsidR="00C209A0" w:rsidRPr="008E6C2E" w:rsidRDefault="00C209A0" w:rsidP="00C95E1D">
            <w:r w:rsidRPr="008E6C2E">
              <w:t>4.1. Área de conocimiento</w:t>
            </w:r>
          </w:p>
          <w:p w14:paraId="39CCB96C" w14:textId="77777777" w:rsidR="004A52BF" w:rsidRDefault="004A52BF" w:rsidP="00C95E1D">
            <w:pPr>
              <w:spacing w:after="0"/>
              <w:rPr>
                <w:sz w:val="18"/>
                <w:szCs w:val="18"/>
              </w:rPr>
            </w:pPr>
          </w:p>
          <w:tbl>
            <w:tblPr>
              <w:tblStyle w:val="Tablaconcuadrcula"/>
              <w:tblW w:w="8915" w:type="dxa"/>
              <w:tblLayout w:type="fixed"/>
              <w:tblLook w:val="04A0" w:firstRow="1" w:lastRow="0" w:firstColumn="1" w:lastColumn="0" w:noHBand="0" w:noVBand="1"/>
            </w:tblPr>
            <w:tblGrid>
              <w:gridCol w:w="836"/>
              <w:gridCol w:w="4678"/>
              <w:gridCol w:w="708"/>
              <w:gridCol w:w="2693"/>
            </w:tblGrid>
            <w:tr w:rsidR="0084460E" w14:paraId="5AB535E7" w14:textId="7204671A" w:rsidTr="00613C85">
              <w:tc>
                <w:tcPr>
                  <w:tcW w:w="836" w:type="dxa"/>
                </w:tcPr>
                <w:p w14:paraId="46C50817" w14:textId="77777777" w:rsidR="0084460E" w:rsidRDefault="0084460E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nil"/>
                    <w:bottom w:val="nil"/>
                    <w:right w:val="nil"/>
                  </w:tcBorders>
                </w:tcPr>
                <w:p w14:paraId="0FD43300" w14:textId="50A15319" w:rsidR="0084460E" w:rsidRDefault="0084460E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 w:rsidRPr="008E6C2E">
                    <w:rPr>
                      <w:sz w:val="18"/>
                      <w:szCs w:val="18"/>
                    </w:rPr>
                    <w:t>Ciencias Sociales</w:t>
                  </w:r>
                </w:p>
              </w:tc>
              <w:tc>
                <w:tcPr>
                  <w:tcW w:w="708" w:type="dxa"/>
                </w:tcPr>
                <w:p w14:paraId="2DF44CFA" w14:textId="77777777" w:rsidR="0084460E" w:rsidRDefault="0084460E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</w:tcPr>
                <w:p w14:paraId="1039E877" w14:textId="771EBBD7" w:rsidR="0084460E" w:rsidRDefault="0084460E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  <w:r w:rsidRPr="008E6C2E">
                    <w:rPr>
                      <w:sz w:val="18"/>
                      <w:szCs w:val="18"/>
                    </w:rPr>
                    <w:t>Humanidades</w:t>
                  </w:r>
                </w:p>
              </w:tc>
            </w:tr>
            <w:tr w:rsidR="0084460E" w14:paraId="52C5939D" w14:textId="16B7F8B1" w:rsidTr="00613C85">
              <w:tc>
                <w:tcPr>
                  <w:tcW w:w="836" w:type="dxa"/>
                </w:tcPr>
                <w:p w14:paraId="74E1D3E1" w14:textId="30225382" w:rsidR="0084460E" w:rsidRDefault="0084460E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</w:t>
                  </w:r>
                </w:p>
              </w:tc>
              <w:tc>
                <w:tcPr>
                  <w:tcW w:w="4678" w:type="dxa"/>
                  <w:tcBorders>
                    <w:top w:val="nil"/>
                    <w:bottom w:val="nil"/>
                    <w:right w:val="nil"/>
                  </w:tcBorders>
                </w:tcPr>
                <w:p w14:paraId="168A4D56" w14:textId="44042D22" w:rsidR="0084460E" w:rsidRDefault="0084460E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 w:rsidRPr="008E6C2E">
                    <w:rPr>
                      <w:sz w:val="18"/>
                      <w:szCs w:val="18"/>
                    </w:rPr>
                    <w:t>Ciencias médicas</w:t>
                  </w:r>
                </w:p>
              </w:tc>
              <w:tc>
                <w:tcPr>
                  <w:tcW w:w="708" w:type="dxa"/>
                </w:tcPr>
                <w:p w14:paraId="2ACC578C" w14:textId="77777777" w:rsidR="0084460E" w:rsidRDefault="0084460E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</w:tcPr>
                <w:p w14:paraId="7C476701" w14:textId="692ED69A" w:rsidR="0084460E" w:rsidRDefault="0084460E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  <w:r w:rsidRPr="008E6C2E">
                    <w:rPr>
                      <w:sz w:val="18"/>
                      <w:szCs w:val="18"/>
                    </w:rPr>
                    <w:t>Ciencias agrícolas</w:t>
                  </w:r>
                </w:p>
              </w:tc>
            </w:tr>
            <w:tr w:rsidR="0084460E" w14:paraId="0C7914BE" w14:textId="05076C41" w:rsidTr="00613C85">
              <w:tc>
                <w:tcPr>
                  <w:tcW w:w="836" w:type="dxa"/>
                </w:tcPr>
                <w:p w14:paraId="00BCD0CB" w14:textId="77777777" w:rsidR="0084460E" w:rsidRDefault="0084460E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nil"/>
                    <w:bottom w:val="nil"/>
                    <w:right w:val="nil"/>
                  </w:tcBorders>
                </w:tcPr>
                <w:p w14:paraId="66A2BEA8" w14:textId="1E0753E4" w:rsidR="0084460E" w:rsidRDefault="0084460E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 w:rsidRPr="008E6C2E">
                    <w:rPr>
                      <w:sz w:val="18"/>
                      <w:szCs w:val="18"/>
                    </w:rPr>
                    <w:t>Ciencias exactas y naturales</w:t>
                  </w:r>
                </w:p>
              </w:tc>
              <w:tc>
                <w:tcPr>
                  <w:tcW w:w="708" w:type="dxa"/>
                </w:tcPr>
                <w:p w14:paraId="08D0AA52" w14:textId="77777777" w:rsidR="0084460E" w:rsidRDefault="0084460E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</w:tcPr>
                <w:p w14:paraId="4822C1D0" w14:textId="22FE6F1A" w:rsidR="0084460E" w:rsidRDefault="0084460E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  <w:r w:rsidRPr="008E6C2E">
                    <w:rPr>
                      <w:sz w:val="18"/>
                      <w:szCs w:val="18"/>
                    </w:rPr>
                    <w:t>Interdisciplinarios</w:t>
                  </w:r>
                </w:p>
              </w:tc>
            </w:tr>
            <w:tr w:rsidR="0084460E" w14:paraId="78C7E284" w14:textId="4D67FD8C" w:rsidTr="00613C85">
              <w:trPr>
                <w:gridAfter w:val="2"/>
                <w:wAfter w:w="3401" w:type="dxa"/>
              </w:trPr>
              <w:tc>
                <w:tcPr>
                  <w:tcW w:w="836" w:type="dxa"/>
                </w:tcPr>
                <w:p w14:paraId="1C1D7692" w14:textId="77777777" w:rsidR="0084460E" w:rsidRDefault="0084460E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nil"/>
                    <w:bottom w:val="nil"/>
                    <w:right w:val="nil"/>
                  </w:tcBorders>
                </w:tcPr>
                <w:p w14:paraId="315A85B3" w14:textId="75F6D779" w:rsidR="0084460E" w:rsidRDefault="0084460E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 w:rsidRPr="008E6C2E">
                    <w:rPr>
                      <w:sz w:val="18"/>
                      <w:szCs w:val="18"/>
                    </w:rPr>
                    <w:t>Ingeniería y tecnologías</w:t>
                  </w:r>
                </w:p>
              </w:tc>
            </w:tr>
            <w:tr w:rsidR="00D15B4E" w14:paraId="4E383D79" w14:textId="5B0EB294" w:rsidTr="00613C85">
              <w:trPr>
                <w:gridAfter w:val="2"/>
                <w:wAfter w:w="3401" w:type="dxa"/>
              </w:trPr>
              <w:tc>
                <w:tcPr>
                  <w:tcW w:w="836" w:type="dxa"/>
                </w:tcPr>
                <w:p w14:paraId="39BC3897" w14:textId="77777777" w:rsidR="00D15B4E" w:rsidRDefault="00D15B4E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nil"/>
                    <w:bottom w:val="nil"/>
                    <w:right w:val="nil"/>
                  </w:tcBorders>
                </w:tcPr>
                <w:p w14:paraId="04D3D8FE" w14:textId="273A4E15" w:rsidR="00D15B4E" w:rsidRDefault="00D15B4E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 w:rsidRPr="008E6C2E">
                    <w:rPr>
                      <w:sz w:val="18"/>
                      <w:szCs w:val="18"/>
                    </w:rPr>
                    <w:t>Interdisciplinarios</w:t>
                  </w:r>
                </w:p>
              </w:tc>
            </w:tr>
          </w:tbl>
          <w:p w14:paraId="5194ACF4" w14:textId="77777777" w:rsidR="004A52BF" w:rsidRDefault="004A52BF" w:rsidP="00C95E1D">
            <w:pPr>
              <w:spacing w:after="0"/>
              <w:rPr>
                <w:sz w:val="18"/>
                <w:szCs w:val="18"/>
              </w:rPr>
            </w:pPr>
          </w:p>
          <w:p w14:paraId="6DFDBAE9" w14:textId="77777777" w:rsidR="00C209A0" w:rsidRDefault="00C209A0" w:rsidP="00C95E1D">
            <w:pPr>
              <w:rPr>
                <w:b/>
                <w:bCs/>
                <w:color w:val="1F497D" w:themeColor="text2"/>
              </w:rPr>
            </w:pPr>
          </w:p>
          <w:p w14:paraId="39F86279" w14:textId="2A67D812" w:rsidR="00C209A0" w:rsidRPr="008E6C2E" w:rsidRDefault="00C209A0" w:rsidP="00C95E1D">
            <w:r w:rsidRPr="008E6C2E">
              <w:t>4.</w:t>
            </w:r>
            <w:r>
              <w:t>2</w:t>
            </w:r>
            <w:r w:rsidRPr="008E6C2E">
              <w:t>. Eje PLANES</w:t>
            </w:r>
          </w:p>
          <w:tbl>
            <w:tblPr>
              <w:tblStyle w:val="Tablaconcuadrcula"/>
              <w:tblW w:w="0" w:type="auto"/>
              <w:tblInd w:w="411" w:type="dxa"/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2127"/>
            </w:tblGrid>
            <w:tr w:rsidR="00964966" w14:paraId="74C6C222" w14:textId="77777777" w:rsidTr="00613C85">
              <w:tc>
                <w:tcPr>
                  <w:tcW w:w="850" w:type="dxa"/>
                </w:tcPr>
                <w:p w14:paraId="4437BF6B" w14:textId="77777777" w:rsidR="00964966" w:rsidRDefault="00964966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7" w:type="dxa"/>
                  <w:tcBorders>
                    <w:top w:val="nil"/>
                    <w:bottom w:val="nil"/>
                    <w:right w:val="nil"/>
                  </w:tcBorders>
                </w:tcPr>
                <w:p w14:paraId="29B73707" w14:textId="3C2C7F89" w:rsidR="00964966" w:rsidRDefault="00964966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 w:rsidRPr="008E6C2E">
                    <w:rPr>
                      <w:sz w:val="18"/>
                      <w:szCs w:val="18"/>
                    </w:rPr>
                    <w:t>Calidad y pertinencia</w:t>
                  </w:r>
                </w:p>
              </w:tc>
            </w:tr>
            <w:tr w:rsidR="00964966" w14:paraId="7A9E6DD4" w14:textId="77777777" w:rsidTr="00613C85">
              <w:tc>
                <w:tcPr>
                  <w:tcW w:w="850" w:type="dxa"/>
                </w:tcPr>
                <w:p w14:paraId="08129435" w14:textId="77777777" w:rsidR="00964966" w:rsidRDefault="00964966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7" w:type="dxa"/>
                  <w:tcBorders>
                    <w:top w:val="nil"/>
                    <w:bottom w:val="nil"/>
                    <w:right w:val="nil"/>
                  </w:tcBorders>
                </w:tcPr>
                <w:p w14:paraId="4BCC607D" w14:textId="3A95EE9D" w:rsidR="00964966" w:rsidRDefault="00964966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 w:rsidRPr="008E6C2E">
                    <w:rPr>
                      <w:sz w:val="18"/>
                      <w:szCs w:val="18"/>
                    </w:rPr>
                    <w:t>Cobertura y equidad</w:t>
                  </w:r>
                </w:p>
              </w:tc>
            </w:tr>
            <w:tr w:rsidR="00964966" w14:paraId="641F61A5" w14:textId="77777777" w:rsidTr="00613C85">
              <w:tc>
                <w:tcPr>
                  <w:tcW w:w="850" w:type="dxa"/>
                </w:tcPr>
                <w:p w14:paraId="2AE856BA" w14:textId="77777777" w:rsidR="00964966" w:rsidRDefault="00964966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7" w:type="dxa"/>
                  <w:tcBorders>
                    <w:top w:val="nil"/>
                    <w:bottom w:val="nil"/>
                    <w:right w:val="nil"/>
                  </w:tcBorders>
                </w:tcPr>
                <w:p w14:paraId="2E53E906" w14:textId="157731F2" w:rsidR="00964966" w:rsidRDefault="00964966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 w:rsidRPr="008E6C2E">
                    <w:rPr>
                      <w:sz w:val="18"/>
                      <w:szCs w:val="18"/>
                    </w:rPr>
                    <w:t>Regionalización</w:t>
                  </w:r>
                </w:p>
              </w:tc>
            </w:tr>
            <w:tr w:rsidR="00964966" w14:paraId="3C6B0393" w14:textId="77777777" w:rsidTr="00613C85">
              <w:tc>
                <w:tcPr>
                  <w:tcW w:w="850" w:type="dxa"/>
                </w:tcPr>
                <w:p w14:paraId="22F1E84F" w14:textId="77777777" w:rsidR="00964966" w:rsidRDefault="00964966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7" w:type="dxa"/>
                  <w:tcBorders>
                    <w:top w:val="nil"/>
                    <w:bottom w:val="nil"/>
                    <w:right w:val="nil"/>
                  </w:tcBorders>
                </w:tcPr>
                <w:p w14:paraId="3569F1B9" w14:textId="1ACA9A5D" w:rsidR="00964966" w:rsidRDefault="00964966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 w:rsidRPr="008E6C2E">
                    <w:rPr>
                      <w:sz w:val="18"/>
                      <w:szCs w:val="18"/>
                    </w:rPr>
                    <w:t>Internacionalización</w:t>
                  </w:r>
                </w:p>
              </w:tc>
            </w:tr>
            <w:tr w:rsidR="00964966" w14:paraId="49EB2EDC" w14:textId="77777777" w:rsidTr="00613C85">
              <w:tc>
                <w:tcPr>
                  <w:tcW w:w="850" w:type="dxa"/>
                </w:tcPr>
                <w:p w14:paraId="7074EF2C" w14:textId="77777777" w:rsidR="00964966" w:rsidRDefault="00964966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7" w:type="dxa"/>
                  <w:tcBorders>
                    <w:top w:val="nil"/>
                    <w:bottom w:val="nil"/>
                    <w:right w:val="nil"/>
                  </w:tcBorders>
                </w:tcPr>
                <w:p w14:paraId="510863D8" w14:textId="712A3B47" w:rsidR="00964966" w:rsidRDefault="00964966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 w:rsidRPr="008E6C2E">
                    <w:rPr>
                      <w:sz w:val="18"/>
                      <w:szCs w:val="18"/>
                    </w:rPr>
                    <w:t>Sostenibilidad</w:t>
                  </w:r>
                </w:p>
              </w:tc>
            </w:tr>
          </w:tbl>
          <w:p w14:paraId="17C1C77B" w14:textId="77777777" w:rsidR="00334B0F" w:rsidRDefault="00334B0F" w:rsidP="00C95E1D">
            <w:pPr>
              <w:spacing w:after="0"/>
              <w:rPr>
                <w:sz w:val="18"/>
                <w:szCs w:val="18"/>
              </w:rPr>
            </w:pPr>
          </w:p>
          <w:p w14:paraId="4752EEFA" w14:textId="77777777" w:rsidR="00334B0F" w:rsidRDefault="00334B0F" w:rsidP="00C95E1D">
            <w:pPr>
              <w:spacing w:after="0"/>
              <w:rPr>
                <w:sz w:val="18"/>
                <w:szCs w:val="18"/>
              </w:rPr>
            </w:pPr>
          </w:p>
          <w:p w14:paraId="3CE05D94" w14:textId="77777777" w:rsidR="00C209A0" w:rsidRPr="008E6C2E" w:rsidRDefault="00C209A0" w:rsidP="00C95E1D">
            <w:r w:rsidRPr="008E6C2E">
              <w:t>4.3. ODS</w:t>
            </w:r>
          </w:p>
          <w:tbl>
            <w:tblPr>
              <w:tblStyle w:val="Tablaconcuadrcula"/>
              <w:tblW w:w="8915" w:type="dxa"/>
              <w:tblLayout w:type="fixed"/>
              <w:tblLook w:val="04A0" w:firstRow="1" w:lastRow="0" w:firstColumn="1" w:lastColumn="0" w:noHBand="0" w:noVBand="1"/>
            </w:tblPr>
            <w:tblGrid>
              <w:gridCol w:w="836"/>
              <w:gridCol w:w="3686"/>
              <w:gridCol w:w="708"/>
              <w:gridCol w:w="3685"/>
            </w:tblGrid>
            <w:tr w:rsidR="00B74D0A" w14:paraId="3F939E0B" w14:textId="77777777" w:rsidTr="00613C85">
              <w:tc>
                <w:tcPr>
                  <w:tcW w:w="836" w:type="dxa"/>
                </w:tcPr>
                <w:p w14:paraId="7C37AF71" w14:textId="77777777" w:rsidR="00CF016C" w:rsidRDefault="00CF016C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14:paraId="7F527AAF" w14:textId="53E4136C" w:rsidR="00CF016C" w:rsidRDefault="00CF016C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  <w:r w:rsidRPr="008E6C2E">
                    <w:rPr>
                      <w:sz w:val="18"/>
                      <w:szCs w:val="18"/>
                    </w:rPr>
                    <w:t>Fin de la pobreza</w:t>
                  </w:r>
                </w:p>
              </w:tc>
              <w:tc>
                <w:tcPr>
                  <w:tcW w:w="708" w:type="dxa"/>
                  <w:tcBorders>
                    <w:left w:val="single" w:sz="4" w:space="0" w:color="auto"/>
                  </w:tcBorders>
                </w:tcPr>
                <w:p w14:paraId="1A397680" w14:textId="77777777" w:rsidR="00CF016C" w:rsidRDefault="00CF016C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bottom w:val="nil"/>
                    <w:right w:val="nil"/>
                  </w:tcBorders>
                </w:tcPr>
                <w:p w14:paraId="26AE4669" w14:textId="77777777" w:rsidR="00B74D0A" w:rsidRPr="008E6C2E" w:rsidRDefault="00B74D0A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  <w:r w:rsidRPr="008E6C2E">
                    <w:rPr>
                      <w:sz w:val="18"/>
                      <w:szCs w:val="18"/>
                    </w:rPr>
                    <w:t>Reducción de las desigualdades</w:t>
                  </w:r>
                </w:p>
                <w:p w14:paraId="2983C7C5" w14:textId="22B4677A" w:rsidR="00CF016C" w:rsidRDefault="00CF016C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</w:p>
              </w:tc>
            </w:tr>
            <w:tr w:rsidR="00B74D0A" w14:paraId="3AFBF7B9" w14:textId="77777777" w:rsidTr="00613C85">
              <w:tc>
                <w:tcPr>
                  <w:tcW w:w="836" w:type="dxa"/>
                </w:tcPr>
                <w:p w14:paraId="1D22DECB" w14:textId="77777777" w:rsidR="00B74D0A" w:rsidRDefault="00B74D0A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</w:t>
                  </w:r>
                </w:p>
              </w:tc>
              <w:tc>
                <w:tcPr>
                  <w:tcW w:w="3686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14:paraId="5DC9E092" w14:textId="41222446" w:rsidR="00B74D0A" w:rsidRDefault="00B74D0A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  <w:r w:rsidRPr="008E6C2E">
                    <w:rPr>
                      <w:sz w:val="18"/>
                      <w:szCs w:val="18"/>
                    </w:rPr>
                    <w:t>Hambre cero</w:t>
                  </w:r>
                </w:p>
              </w:tc>
              <w:tc>
                <w:tcPr>
                  <w:tcW w:w="708" w:type="dxa"/>
                  <w:tcBorders>
                    <w:left w:val="single" w:sz="4" w:space="0" w:color="auto"/>
                  </w:tcBorders>
                </w:tcPr>
                <w:p w14:paraId="24B91E2D" w14:textId="77777777" w:rsidR="00B74D0A" w:rsidRDefault="00B74D0A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bottom w:val="nil"/>
                    <w:right w:val="nil"/>
                  </w:tcBorders>
                </w:tcPr>
                <w:p w14:paraId="6CC775B8" w14:textId="33755860" w:rsidR="00B74D0A" w:rsidRDefault="00B74D0A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  <w:r w:rsidRPr="000B0F0A">
                    <w:rPr>
                      <w:sz w:val="18"/>
                      <w:szCs w:val="18"/>
                    </w:rPr>
                    <w:t>Ciudades y comunidades sostenibles</w:t>
                  </w:r>
                </w:p>
              </w:tc>
            </w:tr>
            <w:tr w:rsidR="00B74D0A" w14:paraId="633D60D9" w14:textId="77777777" w:rsidTr="00613C85">
              <w:tc>
                <w:tcPr>
                  <w:tcW w:w="836" w:type="dxa"/>
                </w:tcPr>
                <w:p w14:paraId="6F5B52FD" w14:textId="77777777" w:rsidR="00B74D0A" w:rsidRDefault="00B74D0A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14:paraId="1D8BAB80" w14:textId="6C7FD3D0" w:rsidR="00B74D0A" w:rsidRDefault="00B74D0A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  <w:r w:rsidRPr="008E6C2E">
                    <w:rPr>
                      <w:sz w:val="18"/>
                      <w:szCs w:val="18"/>
                    </w:rPr>
                    <w:t>Salud y bienestar</w:t>
                  </w:r>
                </w:p>
              </w:tc>
              <w:tc>
                <w:tcPr>
                  <w:tcW w:w="708" w:type="dxa"/>
                  <w:tcBorders>
                    <w:left w:val="single" w:sz="4" w:space="0" w:color="auto"/>
                  </w:tcBorders>
                </w:tcPr>
                <w:p w14:paraId="123EFD15" w14:textId="77777777" w:rsidR="00B74D0A" w:rsidRDefault="00B74D0A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bottom w:val="nil"/>
                    <w:right w:val="nil"/>
                  </w:tcBorders>
                </w:tcPr>
                <w:p w14:paraId="157FCF38" w14:textId="37CC291A" w:rsidR="00B74D0A" w:rsidRDefault="00B74D0A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  <w:r w:rsidRPr="000B0F0A">
                    <w:rPr>
                      <w:sz w:val="18"/>
                      <w:szCs w:val="18"/>
                    </w:rPr>
                    <w:t>Producción y consumos responsables</w:t>
                  </w:r>
                </w:p>
              </w:tc>
            </w:tr>
            <w:tr w:rsidR="00B74D0A" w14:paraId="736FECFD" w14:textId="77777777" w:rsidTr="00613C85">
              <w:tc>
                <w:tcPr>
                  <w:tcW w:w="836" w:type="dxa"/>
                </w:tcPr>
                <w:p w14:paraId="73C0FFC7" w14:textId="77777777" w:rsidR="00B74D0A" w:rsidRDefault="00B74D0A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14:paraId="4E216B28" w14:textId="2AC61EFB" w:rsidR="00B74D0A" w:rsidRPr="008E6C2E" w:rsidRDefault="00B74D0A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  <w:r w:rsidRPr="008E6C2E">
                    <w:rPr>
                      <w:sz w:val="18"/>
                      <w:szCs w:val="18"/>
                    </w:rPr>
                    <w:t>Educación de calidad</w:t>
                  </w:r>
                </w:p>
              </w:tc>
              <w:tc>
                <w:tcPr>
                  <w:tcW w:w="708" w:type="dxa"/>
                  <w:tcBorders>
                    <w:left w:val="single" w:sz="4" w:space="0" w:color="auto"/>
                  </w:tcBorders>
                </w:tcPr>
                <w:p w14:paraId="7318ACBA" w14:textId="77777777" w:rsidR="00B74D0A" w:rsidRDefault="00B74D0A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bottom w:val="nil"/>
                    <w:right w:val="nil"/>
                  </w:tcBorders>
                </w:tcPr>
                <w:p w14:paraId="14A75B8D" w14:textId="2E519633" w:rsidR="00B74D0A" w:rsidRPr="008E6C2E" w:rsidRDefault="00B74D0A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  <w:r w:rsidRPr="000B0F0A">
                    <w:rPr>
                      <w:sz w:val="18"/>
                      <w:szCs w:val="18"/>
                    </w:rPr>
                    <w:t>Acción por el clima</w:t>
                  </w:r>
                </w:p>
              </w:tc>
            </w:tr>
            <w:tr w:rsidR="00B74D0A" w14:paraId="1EBF665C" w14:textId="77777777" w:rsidTr="00613C85">
              <w:tc>
                <w:tcPr>
                  <w:tcW w:w="836" w:type="dxa"/>
                </w:tcPr>
                <w:p w14:paraId="7D47598C" w14:textId="77777777" w:rsidR="00B74D0A" w:rsidRDefault="00B74D0A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14:paraId="35433E88" w14:textId="60AD40B3" w:rsidR="00B74D0A" w:rsidRPr="008E6C2E" w:rsidRDefault="00B74D0A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  <w:r w:rsidRPr="008E6C2E">
                    <w:rPr>
                      <w:sz w:val="18"/>
                      <w:szCs w:val="18"/>
                    </w:rPr>
                    <w:t>Igualdad de género</w:t>
                  </w:r>
                </w:p>
              </w:tc>
              <w:tc>
                <w:tcPr>
                  <w:tcW w:w="708" w:type="dxa"/>
                  <w:tcBorders>
                    <w:left w:val="single" w:sz="4" w:space="0" w:color="auto"/>
                  </w:tcBorders>
                </w:tcPr>
                <w:p w14:paraId="6FC2A5D2" w14:textId="77777777" w:rsidR="00B74D0A" w:rsidRDefault="00B74D0A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bottom w:val="nil"/>
                    <w:right w:val="nil"/>
                  </w:tcBorders>
                </w:tcPr>
                <w:p w14:paraId="19604EE5" w14:textId="0AFBEE82" w:rsidR="00B74D0A" w:rsidRPr="008E6C2E" w:rsidRDefault="00B74D0A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  <w:r w:rsidRPr="000B0F0A">
                    <w:rPr>
                      <w:sz w:val="18"/>
                      <w:szCs w:val="18"/>
                    </w:rPr>
                    <w:t>Vida submarina</w:t>
                  </w:r>
                </w:p>
              </w:tc>
            </w:tr>
            <w:tr w:rsidR="00B74D0A" w14:paraId="28855CBE" w14:textId="77777777" w:rsidTr="00613C85">
              <w:tc>
                <w:tcPr>
                  <w:tcW w:w="836" w:type="dxa"/>
                </w:tcPr>
                <w:p w14:paraId="04A33EB9" w14:textId="77777777" w:rsidR="00B74D0A" w:rsidRDefault="00B74D0A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14:paraId="05A9EB32" w14:textId="7197FF72" w:rsidR="00B74D0A" w:rsidRPr="008E6C2E" w:rsidRDefault="00B74D0A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  <w:r w:rsidRPr="008E6C2E">
                    <w:rPr>
                      <w:sz w:val="18"/>
                      <w:szCs w:val="18"/>
                    </w:rPr>
                    <w:t>Agua limpia y saneamiento</w:t>
                  </w:r>
                </w:p>
              </w:tc>
              <w:tc>
                <w:tcPr>
                  <w:tcW w:w="708" w:type="dxa"/>
                  <w:tcBorders>
                    <w:left w:val="single" w:sz="4" w:space="0" w:color="auto"/>
                  </w:tcBorders>
                </w:tcPr>
                <w:p w14:paraId="62B0822D" w14:textId="77777777" w:rsidR="00B74D0A" w:rsidRDefault="00B74D0A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bottom w:val="nil"/>
                    <w:right w:val="nil"/>
                  </w:tcBorders>
                </w:tcPr>
                <w:p w14:paraId="287EEE36" w14:textId="68FA79D5" w:rsidR="00B74D0A" w:rsidRPr="008E6C2E" w:rsidRDefault="00B74D0A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  <w:r w:rsidRPr="00EA6519">
                    <w:rPr>
                      <w:sz w:val="18"/>
                      <w:szCs w:val="18"/>
                    </w:rPr>
                    <w:t>Vida de ecosistemas terrestres</w:t>
                  </w:r>
                </w:p>
              </w:tc>
            </w:tr>
            <w:tr w:rsidR="00B74D0A" w14:paraId="183BEC9B" w14:textId="77777777" w:rsidTr="00613C85">
              <w:tc>
                <w:tcPr>
                  <w:tcW w:w="836" w:type="dxa"/>
                </w:tcPr>
                <w:p w14:paraId="6E3D48B3" w14:textId="77777777" w:rsidR="00B74D0A" w:rsidRDefault="00B74D0A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14:paraId="6F2FB23F" w14:textId="77777777" w:rsidR="00B74D0A" w:rsidRPr="008E6C2E" w:rsidRDefault="00B74D0A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  <w:r w:rsidRPr="008E6C2E">
                    <w:rPr>
                      <w:sz w:val="18"/>
                      <w:szCs w:val="18"/>
                    </w:rPr>
                    <w:t>Energía asequible y no contaminante</w:t>
                  </w:r>
                </w:p>
                <w:p w14:paraId="401ADC96" w14:textId="77777777" w:rsidR="00B74D0A" w:rsidRPr="008E6C2E" w:rsidRDefault="00B74D0A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618D2D26" w14:textId="77777777" w:rsidR="00B74D0A" w:rsidRDefault="00B74D0A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bottom w:val="nil"/>
                    <w:right w:val="nil"/>
                  </w:tcBorders>
                </w:tcPr>
                <w:p w14:paraId="0009EFAA" w14:textId="6C20D2DE" w:rsidR="00B74D0A" w:rsidRPr="008E6C2E" w:rsidRDefault="00B74D0A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  <w:r w:rsidRPr="00EA6519">
                    <w:rPr>
                      <w:sz w:val="18"/>
                      <w:szCs w:val="18"/>
                    </w:rPr>
                    <w:t>Paz, Justicia e instituciones sólidas</w:t>
                  </w:r>
                </w:p>
              </w:tc>
            </w:tr>
            <w:tr w:rsidR="00B74D0A" w14:paraId="7C43C280" w14:textId="77777777" w:rsidTr="00613C85">
              <w:tc>
                <w:tcPr>
                  <w:tcW w:w="836" w:type="dxa"/>
                </w:tcPr>
                <w:p w14:paraId="4353D16B" w14:textId="77777777" w:rsidR="00B74D0A" w:rsidRDefault="00B74D0A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14:paraId="0195E046" w14:textId="27154531" w:rsidR="00B74D0A" w:rsidRPr="008E6C2E" w:rsidRDefault="00B74D0A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  <w:r w:rsidRPr="008E6C2E">
                    <w:rPr>
                      <w:sz w:val="18"/>
                      <w:szCs w:val="18"/>
                    </w:rPr>
                    <w:t>Trabajo decente y crecimiento económico</w:t>
                  </w:r>
                </w:p>
              </w:tc>
              <w:tc>
                <w:tcPr>
                  <w:tcW w:w="708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6DC98E35" w14:textId="77777777" w:rsidR="00B74D0A" w:rsidRDefault="00B74D0A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bottom w:val="nil"/>
                    <w:right w:val="nil"/>
                  </w:tcBorders>
                </w:tcPr>
                <w:p w14:paraId="68616A9C" w14:textId="42467D78" w:rsidR="00B74D0A" w:rsidRPr="008E6C2E" w:rsidRDefault="00B74D0A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  <w:r w:rsidRPr="00EA6519">
                    <w:rPr>
                      <w:sz w:val="18"/>
                      <w:szCs w:val="18"/>
                    </w:rPr>
                    <w:t>Alianzas para lograr objetivos</w:t>
                  </w:r>
                </w:p>
              </w:tc>
            </w:tr>
            <w:tr w:rsidR="00A266C5" w14:paraId="04CF6886" w14:textId="77777777" w:rsidTr="00613C85">
              <w:tc>
                <w:tcPr>
                  <w:tcW w:w="836" w:type="dxa"/>
                </w:tcPr>
                <w:p w14:paraId="31193734" w14:textId="77777777" w:rsidR="00A266C5" w:rsidRDefault="00A266C5" w:rsidP="00206942">
                  <w:pPr>
                    <w:framePr w:hSpace="141" w:wrap="around" w:vAnchor="page" w:hAnchor="page" w:x="849" w:y="1921"/>
                    <w:spacing w:after="0" w:line="48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bottom w:val="nil"/>
                    <w:right w:val="nil"/>
                  </w:tcBorders>
                </w:tcPr>
                <w:p w14:paraId="6265CA3D" w14:textId="77777777" w:rsidR="00A266C5" w:rsidRPr="008E6C2E" w:rsidRDefault="00A266C5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  <w:r w:rsidRPr="008E6C2E">
                    <w:rPr>
                      <w:sz w:val="18"/>
                      <w:szCs w:val="18"/>
                    </w:rPr>
                    <w:t>Industria, innovación e infraestructura</w:t>
                  </w:r>
                </w:p>
                <w:p w14:paraId="2F679C22" w14:textId="77777777" w:rsidR="00A266C5" w:rsidRPr="008E6C2E" w:rsidRDefault="00A266C5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4DDA0D0" w14:textId="77777777" w:rsidR="00A266C5" w:rsidRDefault="00A266C5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6F2AF2" w14:textId="77777777" w:rsidR="00A266C5" w:rsidRPr="008E6C2E" w:rsidRDefault="00A266C5" w:rsidP="00206942">
                  <w:pPr>
                    <w:framePr w:hSpace="141" w:wrap="around" w:vAnchor="page" w:hAnchor="page" w:x="849" w:y="1921"/>
                    <w:spacing w:after="0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02E31839" w14:textId="77777777" w:rsidR="0098678C" w:rsidRDefault="0098678C" w:rsidP="00C95E1D">
            <w:pPr>
              <w:spacing w:after="0"/>
              <w:rPr>
                <w:sz w:val="18"/>
                <w:szCs w:val="18"/>
              </w:rPr>
            </w:pPr>
          </w:p>
          <w:p w14:paraId="6DFC9B22" w14:textId="77777777" w:rsidR="0098678C" w:rsidRDefault="0098678C" w:rsidP="00C95E1D">
            <w:pPr>
              <w:spacing w:after="0"/>
              <w:rPr>
                <w:sz w:val="18"/>
                <w:szCs w:val="18"/>
              </w:rPr>
            </w:pPr>
          </w:p>
          <w:p w14:paraId="1E854A49" w14:textId="77777777" w:rsidR="0098678C" w:rsidRDefault="0098678C" w:rsidP="00C95E1D">
            <w:pPr>
              <w:spacing w:after="0"/>
              <w:rPr>
                <w:sz w:val="18"/>
                <w:szCs w:val="18"/>
              </w:rPr>
            </w:pPr>
          </w:p>
          <w:p w14:paraId="5D852000" w14:textId="77777777" w:rsidR="00C209A0" w:rsidRDefault="00C209A0" w:rsidP="00C95E1D">
            <w:pPr>
              <w:rPr>
                <w:b/>
                <w:bCs/>
                <w:color w:val="1F497D" w:themeColor="text2"/>
              </w:rPr>
            </w:pPr>
            <w:r>
              <w:rPr>
                <w:b/>
                <w:bCs/>
                <w:color w:val="1F497D" w:themeColor="text2"/>
              </w:rPr>
              <w:t>V. DATOS PLANIFICACIÓN</w:t>
            </w:r>
          </w:p>
          <w:p w14:paraId="572994AA" w14:textId="77777777" w:rsidR="00C209A0" w:rsidRDefault="00C209A0" w:rsidP="00C95E1D">
            <w:r>
              <w:t>5.1. Indique los Lineamientos de Política Institucional relacionados con su proyecto</w:t>
            </w:r>
          </w:p>
          <w:p w14:paraId="7139107A" w14:textId="77777777" w:rsidR="00C209A0" w:rsidRDefault="00C209A0" w:rsidP="00C95E1D"/>
          <w:p w14:paraId="520C448C" w14:textId="77777777" w:rsidR="001B3510" w:rsidRDefault="001B3510" w:rsidP="00C95E1D"/>
          <w:p w14:paraId="1BAD5EE3" w14:textId="77777777" w:rsidR="001B3510" w:rsidRDefault="001B3510" w:rsidP="00C95E1D"/>
          <w:p w14:paraId="353A068A" w14:textId="77777777" w:rsidR="00C209A0" w:rsidRDefault="00C209A0" w:rsidP="00C95E1D">
            <w:r>
              <w:t>5.2. Incluya las metas del POA de la Escuela a la cual o a los cuales está vinculado el proyecto.</w:t>
            </w:r>
          </w:p>
          <w:p w14:paraId="0E19BD78" w14:textId="77777777" w:rsidR="00C209A0" w:rsidRDefault="00C209A0" w:rsidP="00C95E1D"/>
          <w:p w14:paraId="61D0B2E0" w14:textId="77777777" w:rsidR="00B21F27" w:rsidRDefault="00B21F27" w:rsidP="00C95E1D"/>
          <w:p w14:paraId="0C865633" w14:textId="36B53C22" w:rsidR="00C209A0" w:rsidRDefault="00C209A0" w:rsidP="00C95E1D">
            <w:r>
              <w:t>5.3. Fuentes financiamiento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14"/>
              <w:gridCol w:w="4414"/>
            </w:tblGrid>
            <w:tr w:rsidR="00C209A0" w14:paraId="25FD2EE2" w14:textId="77777777" w:rsidTr="00613C85">
              <w:tc>
                <w:tcPr>
                  <w:tcW w:w="4414" w:type="dxa"/>
                </w:tcPr>
                <w:p w14:paraId="18A59F72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>
                    <w:t xml:space="preserve"> Fuentes internas</w:t>
                  </w:r>
                </w:p>
              </w:tc>
              <w:tc>
                <w:tcPr>
                  <w:tcW w:w="4414" w:type="dxa"/>
                </w:tcPr>
                <w:p w14:paraId="24E2A5BE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>
                    <w:t>Monto solicitado</w:t>
                  </w:r>
                </w:p>
              </w:tc>
            </w:tr>
            <w:tr w:rsidR="00C209A0" w14:paraId="20D37E38" w14:textId="77777777" w:rsidTr="00613C85">
              <w:tc>
                <w:tcPr>
                  <w:tcW w:w="4414" w:type="dxa"/>
                </w:tcPr>
                <w:p w14:paraId="7CFC6B2A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4414" w:type="dxa"/>
                </w:tcPr>
                <w:p w14:paraId="7AA82D01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4A373B" w14:paraId="21F6FEA9" w14:textId="77777777" w:rsidTr="00613C85">
              <w:tc>
                <w:tcPr>
                  <w:tcW w:w="4414" w:type="dxa"/>
                </w:tcPr>
                <w:p w14:paraId="7D25C507" w14:textId="77777777" w:rsidR="004A373B" w:rsidRDefault="004A373B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4414" w:type="dxa"/>
                </w:tcPr>
                <w:p w14:paraId="2D04888B" w14:textId="77777777" w:rsidR="004A373B" w:rsidRDefault="004A373B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4A373B" w14:paraId="2EDD382C" w14:textId="77777777" w:rsidTr="00613C85">
              <w:tc>
                <w:tcPr>
                  <w:tcW w:w="4414" w:type="dxa"/>
                </w:tcPr>
                <w:p w14:paraId="6082B865" w14:textId="77777777" w:rsidR="004A373B" w:rsidRDefault="004A373B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4414" w:type="dxa"/>
                </w:tcPr>
                <w:p w14:paraId="11E8E671" w14:textId="77777777" w:rsidR="004A373B" w:rsidRDefault="004A373B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C96F93" w14:paraId="7854CF66" w14:textId="77777777" w:rsidTr="00613C85">
              <w:tc>
                <w:tcPr>
                  <w:tcW w:w="4414" w:type="dxa"/>
                </w:tcPr>
                <w:p w14:paraId="38F0DE84" w14:textId="77777777" w:rsidR="00C96F93" w:rsidRDefault="00C96F93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4414" w:type="dxa"/>
                </w:tcPr>
                <w:p w14:paraId="0B9543C0" w14:textId="77777777" w:rsidR="00C96F93" w:rsidRDefault="00C96F93" w:rsidP="00206942">
                  <w:pPr>
                    <w:framePr w:hSpace="141" w:wrap="around" w:vAnchor="page" w:hAnchor="page" w:x="849" w:y="1921"/>
                  </w:pPr>
                </w:p>
              </w:tc>
            </w:tr>
          </w:tbl>
          <w:p w14:paraId="6C9DF1BF" w14:textId="77777777" w:rsidR="00C209A0" w:rsidRDefault="00C209A0" w:rsidP="00C95E1D"/>
          <w:p w14:paraId="2E664FB1" w14:textId="77777777" w:rsidR="00C96F93" w:rsidRDefault="00C96F93" w:rsidP="00C95E1D"/>
          <w:p w14:paraId="258A7CB2" w14:textId="77777777" w:rsidR="00B03052" w:rsidRDefault="00B03052" w:rsidP="00C95E1D"/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14"/>
              <w:gridCol w:w="4414"/>
            </w:tblGrid>
            <w:tr w:rsidR="00C209A0" w14:paraId="63EFF6A3" w14:textId="77777777" w:rsidTr="00613C85">
              <w:tc>
                <w:tcPr>
                  <w:tcW w:w="4414" w:type="dxa"/>
                </w:tcPr>
                <w:p w14:paraId="02503090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>
                    <w:t>Fuentes externas</w:t>
                  </w:r>
                </w:p>
              </w:tc>
              <w:tc>
                <w:tcPr>
                  <w:tcW w:w="4414" w:type="dxa"/>
                </w:tcPr>
                <w:p w14:paraId="5963C7AC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>
                    <w:t>Monto solicitado</w:t>
                  </w:r>
                </w:p>
              </w:tc>
            </w:tr>
            <w:tr w:rsidR="00C209A0" w14:paraId="4392F746" w14:textId="77777777" w:rsidTr="00613C85">
              <w:tc>
                <w:tcPr>
                  <w:tcW w:w="4414" w:type="dxa"/>
                </w:tcPr>
                <w:p w14:paraId="07D5C44D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4414" w:type="dxa"/>
                </w:tcPr>
                <w:p w14:paraId="2ED885D5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4A373B" w14:paraId="69BC342F" w14:textId="77777777" w:rsidTr="00613C85">
              <w:tc>
                <w:tcPr>
                  <w:tcW w:w="4414" w:type="dxa"/>
                </w:tcPr>
                <w:p w14:paraId="6822DB34" w14:textId="77777777" w:rsidR="004A373B" w:rsidRDefault="004A373B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4414" w:type="dxa"/>
                </w:tcPr>
                <w:p w14:paraId="1C404C4F" w14:textId="77777777" w:rsidR="004A373B" w:rsidRDefault="004A373B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4A373B" w14:paraId="398C1855" w14:textId="77777777" w:rsidTr="00613C85">
              <w:tc>
                <w:tcPr>
                  <w:tcW w:w="4414" w:type="dxa"/>
                </w:tcPr>
                <w:p w14:paraId="32159AFF" w14:textId="77777777" w:rsidR="004A373B" w:rsidRDefault="004A373B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4414" w:type="dxa"/>
                </w:tcPr>
                <w:p w14:paraId="01E7ED6D" w14:textId="77777777" w:rsidR="004A373B" w:rsidRDefault="004A373B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C96F93" w14:paraId="5AE0FCEA" w14:textId="77777777" w:rsidTr="00613C85">
              <w:tc>
                <w:tcPr>
                  <w:tcW w:w="4414" w:type="dxa"/>
                </w:tcPr>
                <w:p w14:paraId="351EC2EF" w14:textId="77777777" w:rsidR="00C96F93" w:rsidRDefault="00C96F93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4414" w:type="dxa"/>
                </w:tcPr>
                <w:p w14:paraId="78291394" w14:textId="77777777" w:rsidR="00C96F93" w:rsidRDefault="00C96F93" w:rsidP="00206942">
                  <w:pPr>
                    <w:framePr w:hSpace="141" w:wrap="around" w:vAnchor="page" w:hAnchor="page" w:x="849" w:y="1921"/>
                  </w:pPr>
                </w:p>
              </w:tc>
            </w:tr>
          </w:tbl>
          <w:p w14:paraId="7825096D" w14:textId="77777777" w:rsidR="00C209A0" w:rsidRDefault="00C209A0" w:rsidP="00C95E1D"/>
          <w:p w14:paraId="77A85AFF" w14:textId="46841E85" w:rsidR="00B21F27" w:rsidRDefault="002B77DE" w:rsidP="00B21F27">
            <w:r>
              <w:t>5.4</w:t>
            </w:r>
            <w:r w:rsidR="00B21F27">
              <w:t xml:space="preserve">. </w:t>
            </w:r>
            <w:r>
              <w:t>Productos esperados</w:t>
            </w:r>
          </w:p>
          <w:tbl>
            <w:tblPr>
              <w:tblStyle w:val="Tablaconcuadrcula"/>
              <w:tblW w:w="8793" w:type="dxa"/>
              <w:tblLayout w:type="fixed"/>
              <w:tblLook w:val="04A0" w:firstRow="1" w:lastRow="0" w:firstColumn="1" w:lastColumn="0" w:noHBand="0" w:noVBand="1"/>
            </w:tblPr>
            <w:tblGrid>
              <w:gridCol w:w="6811"/>
              <w:gridCol w:w="1982"/>
            </w:tblGrid>
            <w:tr w:rsidR="00B03052" w14:paraId="2A7B0050" w14:textId="77777777" w:rsidTr="00613C85">
              <w:tc>
                <w:tcPr>
                  <w:tcW w:w="6811" w:type="dxa"/>
                </w:tcPr>
                <w:p w14:paraId="44063C88" w14:textId="186EE1C3" w:rsidR="00B03052" w:rsidRDefault="00B03052" w:rsidP="00206942">
                  <w:pPr>
                    <w:framePr w:hSpace="141" w:wrap="around" w:vAnchor="page" w:hAnchor="page" w:x="849" w:y="1921"/>
                  </w:pPr>
                  <w:r>
                    <w:t>Productos</w:t>
                  </w:r>
                </w:p>
              </w:tc>
              <w:tc>
                <w:tcPr>
                  <w:tcW w:w="1982" w:type="dxa"/>
                </w:tcPr>
                <w:p w14:paraId="3E4CFC62" w14:textId="4452DC55" w:rsidR="00B03052" w:rsidRDefault="00B03052" w:rsidP="00206942">
                  <w:pPr>
                    <w:framePr w:hSpace="141" w:wrap="around" w:vAnchor="page" w:hAnchor="page" w:x="849" w:y="1921"/>
                  </w:pPr>
                  <w:r>
                    <w:t>Período</w:t>
                  </w:r>
                </w:p>
              </w:tc>
            </w:tr>
            <w:tr w:rsidR="00B03052" w14:paraId="296795A1" w14:textId="77777777" w:rsidTr="00613C85">
              <w:tc>
                <w:tcPr>
                  <w:tcW w:w="6811" w:type="dxa"/>
                </w:tcPr>
                <w:p w14:paraId="4BC7C631" w14:textId="77777777" w:rsidR="00B03052" w:rsidRDefault="00B03052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1982" w:type="dxa"/>
                </w:tcPr>
                <w:p w14:paraId="4A0B2A6E" w14:textId="77777777" w:rsidR="00B03052" w:rsidRDefault="00B03052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B03052" w14:paraId="6E1D44B9" w14:textId="77777777" w:rsidTr="00613C85">
              <w:tc>
                <w:tcPr>
                  <w:tcW w:w="6811" w:type="dxa"/>
                </w:tcPr>
                <w:p w14:paraId="05E408E6" w14:textId="77777777" w:rsidR="00B03052" w:rsidRDefault="00B03052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1982" w:type="dxa"/>
                </w:tcPr>
                <w:p w14:paraId="18361701" w14:textId="77777777" w:rsidR="00B03052" w:rsidRDefault="00B03052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B03052" w14:paraId="2A74669B" w14:textId="77777777" w:rsidTr="00613C85">
              <w:tc>
                <w:tcPr>
                  <w:tcW w:w="6811" w:type="dxa"/>
                </w:tcPr>
                <w:p w14:paraId="73E2525B" w14:textId="77777777" w:rsidR="00B03052" w:rsidRDefault="00B03052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1982" w:type="dxa"/>
                </w:tcPr>
                <w:p w14:paraId="4C7E75A7" w14:textId="77777777" w:rsidR="00B03052" w:rsidRDefault="00B03052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B03052" w14:paraId="073C4036" w14:textId="77777777" w:rsidTr="00613C85">
              <w:tc>
                <w:tcPr>
                  <w:tcW w:w="6811" w:type="dxa"/>
                </w:tcPr>
                <w:p w14:paraId="6BB0BE80" w14:textId="77777777" w:rsidR="00B03052" w:rsidRDefault="00B03052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1982" w:type="dxa"/>
                </w:tcPr>
                <w:p w14:paraId="76892ACF" w14:textId="77777777" w:rsidR="00B03052" w:rsidRDefault="00B03052" w:rsidP="00206942">
                  <w:pPr>
                    <w:framePr w:hSpace="141" w:wrap="around" w:vAnchor="page" w:hAnchor="page" w:x="849" w:y="1921"/>
                  </w:pPr>
                </w:p>
              </w:tc>
            </w:tr>
          </w:tbl>
          <w:p w14:paraId="0FB8BB7F" w14:textId="77777777" w:rsidR="00B21F27" w:rsidRDefault="00B21F27" w:rsidP="00C95E1D"/>
          <w:p w14:paraId="3FE78200" w14:textId="77777777" w:rsidR="00C209A0" w:rsidRDefault="00C209A0" w:rsidP="00C95E1D">
            <w:pPr>
              <w:rPr>
                <w:b/>
                <w:bCs/>
                <w:color w:val="1F497D" w:themeColor="text2"/>
              </w:rPr>
            </w:pPr>
            <w:r>
              <w:rPr>
                <w:b/>
                <w:bCs/>
                <w:color w:val="1F497D" w:themeColor="text2"/>
              </w:rPr>
              <w:t>VI. LOCALIZACIÓN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11"/>
              <w:gridCol w:w="2396"/>
              <w:gridCol w:w="2566"/>
              <w:gridCol w:w="2207"/>
            </w:tblGrid>
            <w:tr w:rsidR="00C209A0" w:rsidRPr="008E6C2E" w14:paraId="44952EB4" w14:textId="77777777" w:rsidTr="00613C85">
              <w:tc>
                <w:tcPr>
                  <w:tcW w:w="1711" w:type="dxa"/>
                </w:tcPr>
                <w:p w14:paraId="2F7306F4" w14:textId="77777777" w:rsidR="00C209A0" w:rsidRPr="00B03052" w:rsidRDefault="00C209A0" w:rsidP="00206942">
                  <w:pPr>
                    <w:framePr w:hSpace="141" w:wrap="around" w:vAnchor="page" w:hAnchor="page" w:x="849" w:y="1921"/>
                    <w:jc w:val="center"/>
                  </w:pPr>
                  <w:r w:rsidRPr="00B03052">
                    <w:t>País</w:t>
                  </w:r>
                </w:p>
              </w:tc>
              <w:tc>
                <w:tcPr>
                  <w:tcW w:w="2396" w:type="dxa"/>
                </w:tcPr>
                <w:p w14:paraId="6ADE8705" w14:textId="77777777" w:rsidR="00C209A0" w:rsidRPr="00B03052" w:rsidRDefault="00C209A0" w:rsidP="00206942">
                  <w:pPr>
                    <w:framePr w:hSpace="141" w:wrap="around" w:vAnchor="page" w:hAnchor="page" w:x="849" w:y="1921"/>
                    <w:jc w:val="center"/>
                  </w:pPr>
                  <w:r w:rsidRPr="00B03052">
                    <w:t>Provincia</w:t>
                  </w:r>
                </w:p>
              </w:tc>
              <w:tc>
                <w:tcPr>
                  <w:tcW w:w="2566" w:type="dxa"/>
                </w:tcPr>
                <w:p w14:paraId="75EEB67C" w14:textId="77777777" w:rsidR="00C209A0" w:rsidRPr="00B03052" w:rsidRDefault="00C209A0" w:rsidP="00206942">
                  <w:pPr>
                    <w:framePr w:hSpace="141" w:wrap="around" w:vAnchor="page" w:hAnchor="page" w:x="849" w:y="1921"/>
                    <w:ind w:left="77" w:hanging="77"/>
                    <w:jc w:val="center"/>
                  </w:pPr>
                  <w:r w:rsidRPr="00B03052">
                    <w:t>Cantón</w:t>
                  </w:r>
                </w:p>
              </w:tc>
              <w:tc>
                <w:tcPr>
                  <w:tcW w:w="2207" w:type="dxa"/>
                </w:tcPr>
                <w:p w14:paraId="61DBB3FF" w14:textId="77777777" w:rsidR="00C209A0" w:rsidRPr="00B03052" w:rsidRDefault="00C209A0" w:rsidP="00206942">
                  <w:pPr>
                    <w:framePr w:hSpace="141" w:wrap="around" w:vAnchor="page" w:hAnchor="page" w:x="849" w:y="1921"/>
                    <w:jc w:val="center"/>
                  </w:pPr>
                  <w:r w:rsidRPr="00B03052">
                    <w:t>Distrito</w:t>
                  </w:r>
                </w:p>
              </w:tc>
            </w:tr>
            <w:tr w:rsidR="00C209A0" w14:paraId="73614DF2" w14:textId="77777777" w:rsidTr="00613C85">
              <w:tc>
                <w:tcPr>
                  <w:tcW w:w="1711" w:type="dxa"/>
                </w:tcPr>
                <w:p w14:paraId="2A2D8CE7" w14:textId="77777777" w:rsidR="00C209A0" w:rsidRDefault="00C209A0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2396" w:type="dxa"/>
                </w:tcPr>
                <w:p w14:paraId="308347C5" w14:textId="77777777" w:rsidR="00C209A0" w:rsidRDefault="00C209A0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2566" w:type="dxa"/>
                </w:tcPr>
                <w:p w14:paraId="37651FD7" w14:textId="77777777" w:rsidR="00C209A0" w:rsidRDefault="00C209A0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2207" w:type="dxa"/>
                </w:tcPr>
                <w:p w14:paraId="3D835BB0" w14:textId="77777777" w:rsidR="00C209A0" w:rsidRDefault="00C209A0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</w:tr>
            <w:tr w:rsidR="00C209A0" w14:paraId="13433BE0" w14:textId="77777777" w:rsidTr="00613C85">
              <w:tc>
                <w:tcPr>
                  <w:tcW w:w="1711" w:type="dxa"/>
                </w:tcPr>
                <w:p w14:paraId="76F8230A" w14:textId="77777777" w:rsidR="00C209A0" w:rsidRDefault="00C209A0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2396" w:type="dxa"/>
                </w:tcPr>
                <w:p w14:paraId="286526A7" w14:textId="77777777" w:rsidR="00C209A0" w:rsidRDefault="00C209A0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2566" w:type="dxa"/>
                </w:tcPr>
                <w:p w14:paraId="4B889D6C" w14:textId="77777777" w:rsidR="00C209A0" w:rsidRDefault="00C209A0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2207" w:type="dxa"/>
                </w:tcPr>
                <w:p w14:paraId="530C2062" w14:textId="77777777" w:rsidR="00C209A0" w:rsidRDefault="00C209A0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</w:tr>
            <w:tr w:rsidR="004A373B" w14:paraId="744092AC" w14:textId="77777777" w:rsidTr="00613C85">
              <w:tc>
                <w:tcPr>
                  <w:tcW w:w="1711" w:type="dxa"/>
                </w:tcPr>
                <w:p w14:paraId="6E39E16B" w14:textId="77777777" w:rsidR="004A373B" w:rsidRDefault="004A373B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2396" w:type="dxa"/>
                </w:tcPr>
                <w:p w14:paraId="3D89B91C" w14:textId="77777777" w:rsidR="004A373B" w:rsidRDefault="004A373B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2566" w:type="dxa"/>
                </w:tcPr>
                <w:p w14:paraId="678F4F18" w14:textId="77777777" w:rsidR="004A373B" w:rsidRDefault="004A373B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2207" w:type="dxa"/>
                </w:tcPr>
                <w:p w14:paraId="7FDA4972" w14:textId="77777777" w:rsidR="004A373B" w:rsidRDefault="004A373B" w:rsidP="00206942">
                  <w:pPr>
                    <w:framePr w:hSpace="141" w:wrap="around" w:vAnchor="page" w:hAnchor="page" w:x="849" w:y="1921"/>
                    <w:rPr>
                      <w:b/>
                      <w:bCs/>
                      <w:color w:val="1F497D" w:themeColor="text2"/>
                    </w:rPr>
                  </w:pPr>
                </w:p>
              </w:tc>
            </w:tr>
          </w:tbl>
          <w:p w14:paraId="155CC5E9" w14:textId="77777777" w:rsidR="00C209A0" w:rsidRDefault="00C209A0" w:rsidP="00C95E1D">
            <w:pPr>
              <w:rPr>
                <w:b/>
                <w:bCs/>
                <w:color w:val="1F497D" w:themeColor="text2"/>
              </w:rPr>
            </w:pPr>
          </w:p>
          <w:p w14:paraId="232144B4" w14:textId="77777777" w:rsidR="00C209A0" w:rsidRPr="00917315" w:rsidRDefault="00C209A0" w:rsidP="00C95E1D">
            <w:pPr>
              <w:rPr>
                <w:lang w:val="es-MX"/>
              </w:rPr>
            </w:pPr>
            <w:proofErr w:type="gramStart"/>
            <w:r>
              <w:rPr>
                <w:lang w:val="es-MX"/>
              </w:rPr>
              <w:t xml:space="preserve">(  </w:t>
            </w:r>
            <w:proofErr w:type="gramEnd"/>
            <w:r>
              <w:rPr>
                <w:lang w:val="es-MX"/>
              </w:rPr>
              <w:t xml:space="preserve"> ) Región Central</w:t>
            </w:r>
          </w:p>
          <w:p w14:paraId="4E5564B0" w14:textId="77777777" w:rsidR="00C209A0" w:rsidRPr="00917315" w:rsidRDefault="00C209A0" w:rsidP="00C95E1D">
            <w:pPr>
              <w:rPr>
                <w:lang w:val="es-MX"/>
              </w:rPr>
            </w:pPr>
            <w:proofErr w:type="gramStart"/>
            <w:r>
              <w:rPr>
                <w:lang w:val="es-MX"/>
              </w:rPr>
              <w:t xml:space="preserve">(  </w:t>
            </w:r>
            <w:proofErr w:type="gramEnd"/>
            <w:r>
              <w:rPr>
                <w:lang w:val="es-MX"/>
              </w:rPr>
              <w:t xml:space="preserve"> ) Región Brunca</w:t>
            </w:r>
          </w:p>
          <w:p w14:paraId="3D048FBA" w14:textId="77777777" w:rsidR="00C209A0" w:rsidRPr="00917315" w:rsidRDefault="00C209A0" w:rsidP="00C95E1D">
            <w:pPr>
              <w:rPr>
                <w:lang w:val="es-MX"/>
              </w:rPr>
            </w:pPr>
            <w:proofErr w:type="gramStart"/>
            <w:r>
              <w:rPr>
                <w:lang w:val="es-MX"/>
              </w:rPr>
              <w:t xml:space="preserve">(  </w:t>
            </w:r>
            <w:proofErr w:type="gramEnd"/>
            <w:r>
              <w:rPr>
                <w:lang w:val="es-MX"/>
              </w:rPr>
              <w:t xml:space="preserve"> ) Región Chorotega</w:t>
            </w:r>
          </w:p>
          <w:p w14:paraId="730A9999" w14:textId="77777777" w:rsidR="00C209A0" w:rsidRPr="00917315" w:rsidRDefault="00C209A0" w:rsidP="00C95E1D">
            <w:pPr>
              <w:rPr>
                <w:lang w:val="es-MX"/>
              </w:rPr>
            </w:pPr>
            <w:proofErr w:type="gramStart"/>
            <w:r>
              <w:rPr>
                <w:lang w:val="es-MX"/>
              </w:rPr>
              <w:t xml:space="preserve">(  </w:t>
            </w:r>
            <w:proofErr w:type="gramEnd"/>
            <w:r>
              <w:rPr>
                <w:lang w:val="es-MX"/>
              </w:rPr>
              <w:t xml:space="preserve"> ) Región Huetar Atlántica</w:t>
            </w:r>
          </w:p>
          <w:p w14:paraId="78B38A46" w14:textId="77777777" w:rsidR="00C209A0" w:rsidRPr="00917315" w:rsidRDefault="00C209A0" w:rsidP="00C95E1D">
            <w:pPr>
              <w:rPr>
                <w:lang w:val="es-MX"/>
              </w:rPr>
            </w:pPr>
            <w:proofErr w:type="gramStart"/>
            <w:r>
              <w:rPr>
                <w:lang w:val="es-MX"/>
              </w:rPr>
              <w:t xml:space="preserve">(  </w:t>
            </w:r>
            <w:proofErr w:type="gramEnd"/>
            <w:r>
              <w:rPr>
                <w:lang w:val="es-MX"/>
              </w:rPr>
              <w:t xml:space="preserve"> ) Región Huetar Norte</w:t>
            </w:r>
          </w:p>
          <w:p w14:paraId="1ACC9DD6" w14:textId="77777777" w:rsidR="00C209A0" w:rsidRPr="00917315" w:rsidRDefault="00C209A0" w:rsidP="00C95E1D">
            <w:pPr>
              <w:rPr>
                <w:lang w:val="es-MX"/>
              </w:rPr>
            </w:pPr>
            <w:proofErr w:type="gramStart"/>
            <w:r>
              <w:rPr>
                <w:lang w:val="es-MX"/>
              </w:rPr>
              <w:t xml:space="preserve">(  </w:t>
            </w:r>
            <w:proofErr w:type="gramEnd"/>
            <w:r>
              <w:rPr>
                <w:lang w:val="es-MX"/>
              </w:rPr>
              <w:t xml:space="preserve"> ) Región Pacífico Central</w:t>
            </w:r>
          </w:p>
          <w:p w14:paraId="36CFDEB4" w14:textId="77777777" w:rsidR="00C209A0" w:rsidRDefault="00C209A0" w:rsidP="00C95E1D">
            <w:pPr>
              <w:rPr>
                <w:b/>
                <w:bCs/>
                <w:color w:val="1F497D" w:themeColor="text2"/>
              </w:rPr>
            </w:pPr>
          </w:p>
          <w:p w14:paraId="5F9F6F90" w14:textId="52BC5C0D" w:rsidR="00C209A0" w:rsidRDefault="00C209A0" w:rsidP="00C95E1D">
            <w:pPr>
              <w:rPr>
                <w:b/>
                <w:bCs/>
                <w:color w:val="1F497D" w:themeColor="text2"/>
              </w:rPr>
            </w:pPr>
            <w:r>
              <w:rPr>
                <w:b/>
                <w:bCs/>
                <w:color w:val="1F497D" w:themeColor="text2"/>
              </w:rPr>
              <w:t>VII. VINCULACIÓN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14"/>
              <w:gridCol w:w="4414"/>
            </w:tblGrid>
            <w:tr w:rsidR="00C209A0" w:rsidRPr="00B467C1" w14:paraId="512D4799" w14:textId="77777777" w:rsidTr="00613C85">
              <w:tc>
                <w:tcPr>
                  <w:tcW w:w="4414" w:type="dxa"/>
                </w:tcPr>
                <w:p w14:paraId="0287CECB" w14:textId="77777777" w:rsidR="00C209A0" w:rsidRPr="00B467C1" w:rsidRDefault="00C209A0" w:rsidP="00206942">
                  <w:pPr>
                    <w:framePr w:hSpace="141" w:wrap="around" w:vAnchor="page" w:hAnchor="page" w:x="849" w:y="1921"/>
                    <w:rPr>
                      <w:color w:val="1F497D" w:themeColor="text2"/>
                    </w:rPr>
                  </w:pPr>
                  <w:r w:rsidRPr="00B467C1">
                    <w:rPr>
                      <w:color w:val="1F497D" w:themeColor="text2"/>
                    </w:rPr>
                    <w:t>Marque si el proyecto se vinculará con:</w:t>
                  </w:r>
                </w:p>
              </w:tc>
              <w:tc>
                <w:tcPr>
                  <w:tcW w:w="4414" w:type="dxa"/>
                </w:tcPr>
                <w:p w14:paraId="2F14EF4E" w14:textId="77777777" w:rsidR="00C209A0" w:rsidRPr="00B467C1" w:rsidRDefault="00C209A0" w:rsidP="00206942">
                  <w:pPr>
                    <w:framePr w:hSpace="141" w:wrap="around" w:vAnchor="page" w:hAnchor="page" w:x="849" w:y="1921"/>
                    <w:jc w:val="center"/>
                    <w:rPr>
                      <w:color w:val="1F497D" w:themeColor="text2"/>
                    </w:rPr>
                  </w:pPr>
                  <w:r w:rsidRPr="00B467C1">
                    <w:rPr>
                      <w:color w:val="1F497D" w:themeColor="text2"/>
                    </w:rPr>
                    <w:t>¿Cuáles serían?</w:t>
                  </w:r>
                </w:p>
              </w:tc>
            </w:tr>
            <w:tr w:rsidR="00C209A0" w14:paraId="4D88F784" w14:textId="77777777" w:rsidTr="00613C85">
              <w:tc>
                <w:tcPr>
                  <w:tcW w:w="4414" w:type="dxa"/>
                </w:tcPr>
                <w:p w14:paraId="51209545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>
                    <w:t>Dependencias UNED</w:t>
                  </w:r>
                </w:p>
              </w:tc>
              <w:tc>
                <w:tcPr>
                  <w:tcW w:w="4414" w:type="dxa"/>
                </w:tcPr>
                <w:p w14:paraId="6A0B45FD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C209A0" w14:paraId="14A0C170" w14:textId="77777777" w:rsidTr="00613C85">
              <w:tc>
                <w:tcPr>
                  <w:tcW w:w="4414" w:type="dxa"/>
                </w:tcPr>
                <w:p w14:paraId="1A8C5F6B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>
                    <w:t>Dependencias gubernamentales</w:t>
                  </w:r>
                </w:p>
              </w:tc>
              <w:tc>
                <w:tcPr>
                  <w:tcW w:w="4414" w:type="dxa"/>
                </w:tcPr>
                <w:p w14:paraId="163544E5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C209A0" w14:paraId="086816D1" w14:textId="77777777" w:rsidTr="00613C85">
              <w:tc>
                <w:tcPr>
                  <w:tcW w:w="4414" w:type="dxa"/>
                </w:tcPr>
                <w:p w14:paraId="76299AA9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>
                    <w:t>Instituciones autónomas</w:t>
                  </w:r>
                </w:p>
              </w:tc>
              <w:tc>
                <w:tcPr>
                  <w:tcW w:w="4414" w:type="dxa"/>
                </w:tcPr>
                <w:p w14:paraId="351F2F58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C209A0" w14:paraId="417B736C" w14:textId="77777777" w:rsidTr="00613C85">
              <w:tc>
                <w:tcPr>
                  <w:tcW w:w="4414" w:type="dxa"/>
                </w:tcPr>
                <w:p w14:paraId="1C400D38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>
                    <w:t>Organizaciones no gubernamentales</w:t>
                  </w:r>
                </w:p>
              </w:tc>
              <w:tc>
                <w:tcPr>
                  <w:tcW w:w="4414" w:type="dxa"/>
                </w:tcPr>
                <w:p w14:paraId="6047E725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C209A0" w14:paraId="0A74FC1C" w14:textId="77777777" w:rsidTr="00613C85">
              <w:tc>
                <w:tcPr>
                  <w:tcW w:w="4414" w:type="dxa"/>
                </w:tcPr>
                <w:p w14:paraId="3807CF2D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>
                    <w:t>Universidades públicas</w:t>
                  </w:r>
                </w:p>
              </w:tc>
              <w:tc>
                <w:tcPr>
                  <w:tcW w:w="4414" w:type="dxa"/>
                </w:tcPr>
                <w:p w14:paraId="1EA3BC21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C209A0" w14:paraId="548467B7" w14:textId="77777777" w:rsidTr="00613C85">
              <w:tc>
                <w:tcPr>
                  <w:tcW w:w="4414" w:type="dxa"/>
                </w:tcPr>
                <w:p w14:paraId="44F8618A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>
                    <w:t>Empresa privada</w:t>
                  </w:r>
                </w:p>
              </w:tc>
              <w:tc>
                <w:tcPr>
                  <w:tcW w:w="4414" w:type="dxa"/>
                </w:tcPr>
                <w:p w14:paraId="07C2BAC9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C209A0" w14:paraId="41C4E2CD" w14:textId="77777777" w:rsidTr="00613C85">
              <w:tc>
                <w:tcPr>
                  <w:tcW w:w="4414" w:type="dxa"/>
                </w:tcPr>
                <w:p w14:paraId="768BC83F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>
                    <w:t>Gobiernos locales</w:t>
                  </w:r>
                </w:p>
              </w:tc>
              <w:tc>
                <w:tcPr>
                  <w:tcW w:w="4414" w:type="dxa"/>
                </w:tcPr>
                <w:p w14:paraId="6B8E00E3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C209A0" w14:paraId="0325B92F" w14:textId="77777777" w:rsidTr="00613C85">
              <w:tc>
                <w:tcPr>
                  <w:tcW w:w="4414" w:type="dxa"/>
                </w:tcPr>
                <w:p w14:paraId="393DA053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>
                    <w:t>Instituciones semiautónomas</w:t>
                  </w:r>
                </w:p>
              </w:tc>
              <w:tc>
                <w:tcPr>
                  <w:tcW w:w="4414" w:type="dxa"/>
                </w:tcPr>
                <w:p w14:paraId="0C3C5F6E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C209A0" w14:paraId="5475810A" w14:textId="77777777" w:rsidTr="00613C85">
              <w:tc>
                <w:tcPr>
                  <w:tcW w:w="4414" w:type="dxa"/>
                </w:tcPr>
                <w:p w14:paraId="593DF8B8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>
                    <w:t>Organizaciones base comunal</w:t>
                  </w:r>
                </w:p>
              </w:tc>
              <w:tc>
                <w:tcPr>
                  <w:tcW w:w="4414" w:type="dxa"/>
                </w:tcPr>
                <w:p w14:paraId="397B90F9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C209A0" w14:paraId="497C3155" w14:textId="77777777" w:rsidTr="00613C85">
              <w:tc>
                <w:tcPr>
                  <w:tcW w:w="4414" w:type="dxa"/>
                </w:tcPr>
                <w:p w14:paraId="3AE43BA4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>
                    <w:t>Universidad privada</w:t>
                  </w:r>
                </w:p>
              </w:tc>
              <w:tc>
                <w:tcPr>
                  <w:tcW w:w="4414" w:type="dxa"/>
                </w:tcPr>
                <w:p w14:paraId="60D0E8B4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C209A0" w14:paraId="3D714792" w14:textId="77777777" w:rsidTr="00613C85">
              <w:tc>
                <w:tcPr>
                  <w:tcW w:w="4414" w:type="dxa"/>
                </w:tcPr>
                <w:p w14:paraId="3C7D71F4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>
                    <w:t>Sedes universitarias UNED</w:t>
                  </w:r>
                </w:p>
              </w:tc>
              <w:tc>
                <w:tcPr>
                  <w:tcW w:w="4414" w:type="dxa"/>
                </w:tcPr>
                <w:p w14:paraId="338982F2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</w:tr>
          </w:tbl>
          <w:p w14:paraId="3DD374B8" w14:textId="77777777" w:rsidR="00C209A0" w:rsidRDefault="00C209A0" w:rsidP="00C95E1D"/>
          <w:p w14:paraId="05233740" w14:textId="77777777" w:rsidR="00142784" w:rsidRDefault="00142784" w:rsidP="00C95E1D"/>
          <w:p w14:paraId="74319806" w14:textId="77777777" w:rsidR="00C209A0" w:rsidRDefault="00C209A0" w:rsidP="00C95E1D">
            <w:pPr>
              <w:rPr>
                <w:b/>
                <w:bCs/>
                <w:color w:val="1F497D" w:themeColor="text2"/>
              </w:rPr>
            </w:pPr>
            <w:r>
              <w:rPr>
                <w:b/>
                <w:bCs/>
                <w:color w:val="1F497D" w:themeColor="text2"/>
              </w:rPr>
              <w:t>VIII. VINCULACIÓN ESTUDIANTIL</w:t>
            </w:r>
          </w:p>
          <w:p w14:paraId="2DA20E93" w14:textId="77777777" w:rsidR="00C209A0" w:rsidRDefault="00C209A0" w:rsidP="00C95E1D">
            <w:pPr>
              <w:spacing w:after="0"/>
            </w:pPr>
            <w:r>
              <w:t>Detalle si el proyecto contará con la colaboración de personas de la población estudiantil</w:t>
            </w:r>
          </w:p>
          <w:p w14:paraId="3D15E290" w14:textId="77777777" w:rsidR="00C209A0" w:rsidRDefault="00C209A0" w:rsidP="00C95E1D">
            <w:pPr>
              <w:spacing w:after="0"/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92"/>
              <w:gridCol w:w="1752"/>
              <w:gridCol w:w="1813"/>
              <w:gridCol w:w="1569"/>
              <w:gridCol w:w="1902"/>
            </w:tblGrid>
            <w:tr w:rsidR="00C209A0" w:rsidRPr="00B467C1" w14:paraId="24B162AC" w14:textId="77777777" w:rsidTr="00613C85">
              <w:tc>
                <w:tcPr>
                  <w:tcW w:w="1792" w:type="dxa"/>
                  <w:vAlign w:val="center"/>
                </w:tcPr>
                <w:p w14:paraId="0BA17AE5" w14:textId="77777777" w:rsidR="00C209A0" w:rsidRPr="00B03052" w:rsidRDefault="00C209A0" w:rsidP="00206942">
                  <w:pPr>
                    <w:framePr w:hSpace="141" w:wrap="around" w:vAnchor="page" w:hAnchor="page" w:x="849" w:y="1921"/>
                    <w:jc w:val="center"/>
                  </w:pPr>
                  <w:r w:rsidRPr="00B03052">
                    <w:t>Nombre</w:t>
                  </w:r>
                </w:p>
              </w:tc>
              <w:tc>
                <w:tcPr>
                  <w:tcW w:w="1752" w:type="dxa"/>
                  <w:vAlign w:val="center"/>
                </w:tcPr>
                <w:p w14:paraId="4CF448BB" w14:textId="77777777" w:rsidR="00C209A0" w:rsidRPr="00B03052" w:rsidRDefault="00C209A0" w:rsidP="00206942">
                  <w:pPr>
                    <w:framePr w:hSpace="141" w:wrap="around" w:vAnchor="page" w:hAnchor="page" w:x="849" w:y="1921"/>
                    <w:jc w:val="center"/>
                  </w:pPr>
                  <w:r w:rsidRPr="00B03052">
                    <w:t>Cédula</w:t>
                  </w:r>
                </w:p>
              </w:tc>
              <w:tc>
                <w:tcPr>
                  <w:tcW w:w="1813" w:type="dxa"/>
                  <w:vAlign w:val="center"/>
                </w:tcPr>
                <w:p w14:paraId="529707D9" w14:textId="77777777" w:rsidR="00C209A0" w:rsidRPr="00B03052" w:rsidRDefault="00C209A0" w:rsidP="00206942">
                  <w:pPr>
                    <w:framePr w:hSpace="141" w:wrap="around" w:vAnchor="page" w:hAnchor="page" w:x="849" w:y="1921"/>
                    <w:jc w:val="center"/>
                  </w:pPr>
                  <w:r w:rsidRPr="00B03052">
                    <w:t>Tiempo asignado</w:t>
                  </w:r>
                </w:p>
              </w:tc>
              <w:tc>
                <w:tcPr>
                  <w:tcW w:w="1569" w:type="dxa"/>
                  <w:vAlign w:val="center"/>
                </w:tcPr>
                <w:p w14:paraId="0714E87A" w14:textId="77777777" w:rsidR="00C209A0" w:rsidRPr="00B03052" w:rsidRDefault="00C209A0" w:rsidP="00206942">
                  <w:pPr>
                    <w:framePr w:hSpace="141" w:wrap="around" w:vAnchor="page" w:hAnchor="page" w:x="849" w:y="1921"/>
                    <w:jc w:val="center"/>
                  </w:pPr>
                  <w:r w:rsidRPr="00B03052">
                    <w:t>Rol</w:t>
                  </w:r>
                </w:p>
              </w:tc>
              <w:tc>
                <w:tcPr>
                  <w:tcW w:w="1902" w:type="dxa"/>
                  <w:vAlign w:val="center"/>
                </w:tcPr>
                <w:p w14:paraId="48273F3A" w14:textId="77777777" w:rsidR="00C209A0" w:rsidRPr="00B03052" w:rsidRDefault="00C209A0" w:rsidP="00206942">
                  <w:pPr>
                    <w:framePr w:hSpace="141" w:wrap="around" w:vAnchor="page" w:hAnchor="page" w:x="849" w:y="1921"/>
                    <w:jc w:val="center"/>
                  </w:pPr>
                  <w:r w:rsidRPr="00B03052">
                    <w:t>Carrera en la que está matriculado</w:t>
                  </w:r>
                </w:p>
              </w:tc>
            </w:tr>
            <w:tr w:rsidR="00C209A0" w14:paraId="12587CD6" w14:textId="77777777" w:rsidTr="00613C85">
              <w:tc>
                <w:tcPr>
                  <w:tcW w:w="1792" w:type="dxa"/>
                </w:tcPr>
                <w:p w14:paraId="442328B7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1752" w:type="dxa"/>
                </w:tcPr>
                <w:p w14:paraId="13DDD238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1813" w:type="dxa"/>
                </w:tcPr>
                <w:p w14:paraId="3FD66ABC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1569" w:type="dxa"/>
                </w:tcPr>
                <w:p w14:paraId="1FC99793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1902" w:type="dxa"/>
                </w:tcPr>
                <w:p w14:paraId="13C89DC0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833AC2" w14:paraId="79E26C6F" w14:textId="77777777" w:rsidTr="00613C85">
              <w:tc>
                <w:tcPr>
                  <w:tcW w:w="1792" w:type="dxa"/>
                </w:tcPr>
                <w:p w14:paraId="43822E1B" w14:textId="77777777" w:rsidR="00833AC2" w:rsidRDefault="00833AC2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1752" w:type="dxa"/>
                </w:tcPr>
                <w:p w14:paraId="742F9640" w14:textId="77777777" w:rsidR="00833AC2" w:rsidRDefault="00833AC2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1813" w:type="dxa"/>
                </w:tcPr>
                <w:p w14:paraId="60A40A49" w14:textId="77777777" w:rsidR="00833AC2" w:rsidRDefault="00833AC2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1569" w:type="dxa"/>
                </w:tcPr>
                <w:p w14:paraId="102B883C" w14:textId="77777777" w:rsidR="00833AC2" w:rsidRDefault="00833AC2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1902" w:type="dxa"/>
                </w:tcPr>
                <w:p w14:paraId="711626FB" w14:textId="77777777" w:rsidR="00833AC2" w:rsidRDefault="00833AC2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833AC2" w14:paraId="213CC24A" w14:textId="77777777" w:rsidTr="00613C85">
              <w:tc>
                <w:tcPr>
                  <w:tcW w:w="1792" w:type="dxa"/>
                </w:tcPr>
                <w:p w14:paraId="4614E1A1" w14:textId="77777777" w:rsidR="00833AC2" w:rsidRDefault="00833AC2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1752" w:type="dxa"/>
                </w:tcPr>
                <w:p w14:paraId="2A20B8C1" w14:textId="77777777" w:rsidR="00833AC2" w:rsidRDefault="00833AC2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1813" w:type="dxa"/>
                </w:tcPr>
                <w:p w14:paraId="445C80BB" w14:textId="77777777" w:rsidR="00833AC2" w:rsidRDefault="00833AC2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1569" w:type="dxa"/>
                </w:tcPr>
                <w:p w14:paraId="2BC35DC0" w14:textId="77777777" w:rsidR="00833AC2" w:rsidRDefault="00833AC2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1902" w:type="dxa"/>
                </w:tcPr>
                <w:p w14:paraId="00F06419" w14:textId="77777777" w:rsidR="00833AC2" w:rsidRDefault="00833AC2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705232" w14:paraId="5FF97BA8" w14:textId="77777777" w:rsidTr="00613C85">
              <w:tc>
                <w:tcPr>
                  <w:tcW w:w="1792" w:type="dxa"/>
                </w:tcPr>
                <w:p w14:paraId="1FF56382" w14:textId="77777777" w:rsidR="00705232" w:rsidRDefault="00705232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1752" w:type="dxa"/>
                </w:tcPr>
                <w:p w14:paraId="23F73B6F" w14:textId="77777777" w:rsidR="00705232" w:rsidRDefault="00705232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1813" w:type="dxa"/>
                </w:tcPr>
                <w:p w14:paraId="5EAFD68E" w14:textId="77777777" w:rsidR="00705232" w:rsidRDefault="00705232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1569" w:type="dxa"/>
                </w:tcPr>
                <w:p w14:paraId="1AC6FF7F" w14:textId="77777777" w:rsidR="00705232" w:rsidRDefault="00705232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1902" w:type="dxa"/>
                </w:tcPr>
                <w:p w14:paraId="5F4472EB" w14:textId="77777777" w:rsidR="00705232" w:rsidRDefault="00705232" w:rsidP="00206942">
                  <w:pPr>
                    <w:framePr w:hSpace="141" w:wrap="around" w:vAnchor="page" w:hAnchor="page" w:x="849" w:y="1921"/>
                  </w:pPr>
                </w:p>
              </w:tc>
            </w:tr>
          </w:tbl>
          <w:p w14:paraId="67B9C60D" w14:textId="77777777" w:rsidR="00C209A0" w:rsidRDefault="00C209A0" w:rsidP="00C95E1D">
            <w:pPr>
              <w:spacing w:after="0"/>
            </w:pPr>
          </w:p>
          <w:p w14:paraId="5CEFD649" w14:textId="77777777" w:rsidR="00C209A0" w:rsidRDefault="00C209A0" w:rsidP="00C95E1D">
            <w:pPr>
              <w:spacing w:after="0"/>
              <w:rPr>
                <w:sz w:val="18"/>
                <w:szCs w:val="18"/>
              </w:rPr>
            </w:pPr>
          </w:p>
          <w:p w14:paraId="2A96EE5E" w14:textId="77777777" w:rsidR="0067408B" w:rsidRDefault="0067408B" w:rsidP="00C95E1D">
            <w:pPr>
              <w:spacing w:after="0"/>
              <w:rPr>
                <w:sz w:val="18"/>
                <w:szCs w:val="18"/>
              </w:rPr>
            </w:pPr>
          </w:p>
          <w:p w14:paraId="719DA39D" w14:textId="77777777" w:rsidR="00705232" w:rsidRDefault="00705232" w:rsidP="00C95E1D">
            <w:pPr>
              <w:spacing w:after="0"/>
              <w:rPr>
                <w:sz w:val="18"/>
                <w:szCs w:val="18"/>
              </w:rPr>
            </w:pPr>
          </w:p>
          <w:p w14:paraId="1519B78A" w14:textId="77777777" w:rsidR="00705232" w:rsidRDefault="00705232" w:rsidP="00C95E1D">
            <w:pPr>
              <w:spacing w:after="0"/>
              <w:rPr>
                <w:sz w:val="18"/>
                <w:szCs w:val="18"/>
              </w:rPr>
            </w:pPr>
          </w:p>
          <w:p w14:paraId="0332249D" w14:textId="77777777" w:rsidR="00705232" w:rsidRDefault="00705232" w:rsidP="00C95E1D">
            <w:pPr>
              <w:spacing w:after="0"/>
              <w:rPr>
                <w:sz w:val="18"/>
                <w:szCs w:val="18"/>
              </w:rPr>
            </w:pPr>
          </w:p>
          <w:p w14:paraId="389BC300" w14:textId="77777777" w:rsidR="00705232" w:rsidRDefault="00705232" w:rsidP="00C95E1D">
            <w:pPr>
              <w:spacing w:after="0"/>
              <w:rPr>
                <w:sz w:val="18"/>
                <w:szCs w:val="18"/>
              </w:rPr>
            </w:pPr>
          </w:p>
          <w:p w14:paraId="451D3C1B" w14:textId="77777777" w:rsidR="00705232" w:rsidRDefault="00705232" w:rsidP="00C95E1D">
            <w:pPr>
              <w:spacing w:after="0"/>
              <w:rPr>
                <w:sz w:val="18"/>
                <w:szCs w:val="18"/>
              </w:rPr>
            </w:pPr>
          </w:p>
          <w:p w14:paraId="0F140427" w14:textId="77777777" w:rsidR="00705232" w:rsidRDefault="00705232" w:rsidP="00C95E1D">
            <w:pPr>
              <w:spacing w:after="0"/>
              <w:rPr>
                <w:sz w:val="18"/>
                <w:szCs w:val="18"/>
              </w:rPr>
            </w:pPr>
          </w:p>
          <w:p w14:paraId="77FC8821" w14:textId="77777777" w:rsidR="00C209A0" w:rsidRDefault="00C209A0" w:rsidP="00C95E1D">
            <w:pPr>
              <w:rPr>
                <w:b/>
                <w:bCs/>
                <w:color w:val="1F497D" w:themeColor="text2"/>
              </w:rPr>
            </w:pPr>
            <w:r>
              <w:rPr>
                <w:b/>
                <w:bCs/>
                <w:color w:val="1F497D" w:themeColor="text2"/>
              </w:rPr>
              <w:t>IX. ESTRATEGIA DIFUSIÓN Y TRANSFERENCIA RESULTADOS</w:t>
            </w:r>
          </w:p>
          <w:p w14:paraId="2DFF637C" w14:textId="77777777" w:rsidR="00C209A0" w:rsidRDefault="00C209A0" w:rsidP="00C95E1D">
            <w:pPr>
              <w:spacing w:after="0"/>
            </w:pPr>
            <w:r>
              <w:t>Describa las actividades que se llevarían a cabo para difundir y transferir los resultados del proyecto</w:t>
            </w:r>
          </w:p>
          <w:p w14:paraId="63F44959" w14:textId="77777777" w:rsidR="0067408B" w:rsidRDefault="0067408B" w:rsidP="00C95E1D">
            <w:pPr>
              <w:spacing w:after="0"/>
            </w:pPr>
          </w:p>
          <w:p w14:paraId="2429967C" w14:textId="77777777" w:rsidR="0067408B" w:rsidRDefault="0067408B" w:rsidP="00C95E1D">
            <w:pPr>
              <w:spacing w:after="0"/>
            </w:pPr>
          </w:p>
          <w:p w14:paraId="1DE60518" w14:textId="77777777" w:rsidR="0067408B" w:rsidRDefault="0067408B" w:rsidP="00C95E1D">
            <w:pPr>
              <w:spacing w:after="0"/>
            </w:pPr>
          </w:p>
          <w:p w14:paraId="635EC424" w14:textId="77777777" w:rsidR="0067408B" w:rsidRDefault="0067408B" w:rsidP="00C95E1D">
            <w:pPr>
              <w:spacing w:after="0"/>
            </w:pPr>
          </w:p>
          <w:p w14:paraId="62BAFE04" w14:textId="77777777" w:rsidR="0067408B" w:rsidRDefault="0067408B" w:rsidP="00C95E1D">
            <w:pPr>
              <w:spacing w:after="0"/>
            </w:pPr>
          </w:p>
          <w:p w14:paraId="07D38554" w14:textId="77777777" w:rsidR="0067408B" w:rsidRDefault="0067408B" w:rsidP="00C95E1D">
            <w:pPr>
              <w:spacing w:after="0"/>
            </w:pPr>
          </w:p>
          <w:p w14:paraId="3D771434" w14:textId="77777777" w:rsidR="0067408B" w:rsidRDefault="0067408B" w:rsidP="00C95E1D">
            <w:pPr>
              <w:spacing w:after="0"/>
            </w:pPr>
          </w:p>
          <w:p w14:paraId="4CD2DBBB" w14:textId="77777777" w:rsidR="00705232" w:rsidRDefault="00705232" w:rsidP="00C95E1D">
            <w:pPr>
              <w:spacing w:after="0"/>
            </w:pPr>
          </w:p>
          <w:p w14:paraId="1B6E1228" w14:textId="77777777" w:rsidR="0067408B" w:rsidRDefault="0067408B" w:rsidP="00C95E1D">
            <w:pPr>
              <w:spacing w:after="0"/>
              <w:rPr>
                <w:sz w:val="18"/>
                <w:szCs w:val="18"/>
              </w:rPr>
            </w:pPr>
          </w:p>
          <w:p w14:paraId="39984B83" w14:textId="77777777" w:rsidR="00C209A0" w:rsidRDefault="00C209A0" w:rsidP="00C95E1D">
            <w:pPr>
              <w:spacing w:after="0"/>
              <w:rPr>
                <w:sz w:val="18"/>
                <w:szCs w:val="18"/>
              </w:rPr>
            </w:pPr>
          </w:p>
          <w:p w14:paraId="2295B4A9" w14:textId="77777777" w:rsidR="00C209A0" w:rsidRDefault="00C209A0" w:rsidP="00C95E1D">
            <w:pPr>
              <w:rPr>
                <w:b/>
                <w:bCs/>
                <w:color w:val="1F497D" w:themeColor="text2"/>
              </w:rPr>
            </w:pPr>
            <w:r>
              <w:rPr>
                <w:b/>
                <w:bCs/>
                <w:color w:val="1F497D" w:themeColor="text2"/>
              </w:rPr>
              <w:t>X. PROTOCOLOS ÉTICOS PARA LA GESTIÓN</w:t>
            </w:r>
          </w:p>
          <w:p w14:paraId="64408997" w14:textId="68BB5B53" w:rsidR="00C209A0" w:rsidRPr="00A72D58" w:rsidRDefault="00C209A0" w:rsidP="00C95E1D">
            <w:pPr>
              <w:spacing w:after="0"/>
              <w:rPr>
                <w:sz w:val="18"/>
                <w:szCs w:val="18"/>
              </w:rPr>
            </w:pPr>
            <w:r w:rsidRPr="00A72D58">
              <w:t>10.1. ¿La propuesta requiere de permisos para la aplicación de instrumentos en seres humanos?</w:t>
            </w:r>
            <w:r>
              <w:t xml:space="preserve"> (</w:t>
            </w:r>
            <w:r w:rsidRPr="00A72D58">
              <w:rPr>
                <w:sz w:val="18"/>
                <w:szCs w:val="18"/>
              </w:rPr>
              <w:t>en atención a la Ley Reguladora de Investigación Biomédica y la Ley 8968 Protección de la persona frente al tratamiento de sus datos personales).</w:t>
            </w:r>
          </w:p>
          <w:p w14:paraId="1AEB49AA" w14:textId="77777777" w:rsidR="00C209A0" w:rsidRDefault="00C209A0" w:rsidP="00C95E1D">
            <w:pPr>
              <w:spacing w:after="0"/>
            </w:pPr>
          </w:p>
          <w:p w14:paraId="4F75B023" w14:textId="77777777" w:rsidR="00C209A0" w:rsidRDefault="00C209A0" w:rsidP="00C95E1D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sdt>
              <w:sdtPr>
                <w:rPr>
                  <w:sz w:val="18"/>
                  <w:szCs w:val="18"/>
                </w:rPr>
                <w:id w:val="287792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sz w:val="18"/>
                <w:szCs w:val="18"/>
              </w:rPr>
              <w:t xml:space="preserve">  SI. Continúe a la pregunta 10.2.    </w:t>
            </w:r>
            <w:sdt>
              <w:sdtPr>
                <w:rPr>
                  <w:sz w:val="18"/>
                  <w:szCs w:val="18"/>
                </w:rPr>
                <w:id w:val="1793779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sz w:val="18"/>
                <w:szCs w:val="18"/>
              </w:rPr>
              <w:t xml:space="preserve">  NO. Pase al punto XI.</w:t>
            </w:r>
          </w:p>
          <w:p w14:paraId="2A9B0ABE" w14:textId="77777777" w:rsidR="0067408B" w:rsidRPr="003A237F" w:rsidRDefault="0067408B" w:rsidP="00C95E1D">
            <w:pPr>
              <w:spacing w:after="0"/>
              <w:rPr>
                <w:sz w:val="18"/>
                <w:szCs w:val="18"/>
              </w:rPr>
            </w:pPr>
          </w:p>
          <w:p w14:paraId="70F2FD16" w14:textId="77777777" w:rsidR="00C209A0" w:rsidRDefault="00C209A0" w:rsidP="00C95E1D">
            <w:pPr>
              <w:spacing w:after="0"/>
              <w:rPr>
                <w:sz w:val="18"/>
                <w:szCs w:val="18"/>
              </w:rPr>
            </w:pPr>
          </w:p>
          <w:p w14:paraId="45D34C70" w14:textId="77777777" w:rsidR="00833AC2" w:rsidRDefault="00833AC2" w:rsidP="00C95E1D">
            <w:pPr>
              <w:spacing w:after="0"/>
              <w:rPr>
                <w:sz w:val="18"/>
                <w:szCs w:val="18"/>
              </w:rPr>
            </w:pPr>
          </w:p>
          <w:p w14:paraId="34E4350C" w14:textId="5606E565" w:rsidR="00C209A0" w:rsidRDefault="00C209A0" w:rsidP="00C95E1D">
            <w:pPr>
              <w:spacing w:after="0"/>
            </w:pPr>
            <w:r w:rsidRPr="00A72D58">
              <w:t>10.</w:t>
            </w:r>
            <w:r>
              <w:t>2</w:t>
            </w:r>
            <w:r w:rsidRPr="00A72D58">
              <w:t xml:space="preserve">. </w:t>
            </w:r>
            <w:r w:rsidR="0067408B">
              <w:t xml:space="preserve">Describa </w:t>
            </w:r>
            <w:r w:rsidRPr="00A72D58">
              <w:t>¿</w:t>
            </w:r>
            <w:r>
              <w:t>Qué es lo que se requiere de las personas participantes?</w:t>
            </w:r>
          </w:p>
          <w:p w14:paraId="31D3D12C" w14:textId="77777777" w:rsidR="00C209A0" w:rsidRDefault="00C209A0" w:rsidP="00C95E1D">
            <w:pPr>
              <w:spacing w:after="0"/>
            </w:pPr>
          </w:p>
          <w:p w14:paraId="7A37A270" w14:textId="77777777" w:rsidR="0067408B" w:rsidRDefault="0067408B" w:rsidP="00C95E1D">
            <w:pPr>
              <w:spacing w:after="0"/>
            </w:pPr>
          </w:p>
          <w:p w14:paraId="32B37DA3" w14:textId="77777777" w:rsidR="00833AC2" w:rsidRDefault="00833AC2" w:rsidP="00C95E1D">
            <w:pPr>
              <w:spacing w:after="0"/>
            </w:pPr>
          </w:p>
          <w:p w14:paraId="0CB8FBBD" w14:textId="77777777" w:rsidR="00833AC2" w:rsidRDefault="00833AC2" w:rsidP="00C95E1D">
            <w:pPr>
              <w:spacing w:after="0"/>
            </w:pPr>
          </w:p>
          <w:p w14:paraId="30E4C19E" w14:textId="77777777" w:rsidR="00833AC2" w:rsidRDefault="00833AC2" w:rsidP="00C95E1D">
            <w:pPr>
              <w:spacing w:after="0"/>
            </w:pPr>
          </w:p>
          <w:p w14:paraId="47159548" w14:textId="77777777" w:rsidR="0067408B" w:rsidRDefault="0067408B" w:rsidP="00C95E1D">
            <w:pPr>
              <w:spacing w:after="0"/>
            </w:pPr>
          </w:p>
          <w:p w14:paraId="42E56A8C" w14:textId="77777777" w:rsidR="00833AC2" w:rsidRDefault="00833AC2" w:rsidP="00C95E1D">
            <w:pPr>
              <w:spacing w:after="0"/>
            </w:pPr>
          </w:p>
          <w:p w14:paraId="260C4739" w14:textId="77777777" w:rsidR="00C209A0" w:rsidRDefault="00C209A0" w:rsidP="00C95E1D">
            <w:pPr>
              <w:spacing w:after="0"/>
            </w:pPr>
            <w:r w:rsidRPr="00A72D58">
              <w:t xml:space="preserve">10.3. </w:t>
            </w:r>
            <w:r>
              <w:t>Describa el instrumento que se utilizará (cuestionario, entrevista, video, grabación, audio).</w:t>
            </w:r>
          </w:p>
          <w:p w14:paraId="40151F10" w14:textId="77777777" w:rsidR="00C209A0" w:rsidRDefault="00C209A0" w:rsidP="00C95E1D">
            <w:pPr>
              <w:spacing w:after="0"/>
            </w:pPr>
          </w:p>
          <w:p w14:paraId="5F7B15F8" w14:textId="77777777" w:rsidR="0067408B" w:rsidRDefault="0067408B" w:rsidP="00C95E1D">
            <w:pPr>
              <w:spacing w:after="0"/>
            </w:pPr>
          </w:p>
          <w:p w14:paraId="621060E7" w14:textId="77777777" w:rsidR="00833AC2" w:rsidRDefault="00833AC2" w:rsidP="00C95E1D">
            <w:pPr>
              <w:spacing w:after="0"/>
            </w:pPr>
          </w:p>
          <w:p w14:paraId="0D015CA6" w14:textId="77777777" w:rsidR="0067408B" w:rsidRDefault="0067408B" w:rsidP="00C95E1D">
            <w:pPr>
              <w:spacing w:after="0"/>
            </w:pPr>
          </w:p>
          <w:p w14:paraId="7031C8A8" w14:textId="77777777" w:rsidR="00833AC2" w:rsidRDefault="00833AC2" w:rsidP="00C95E1D">
            <w:pPr>
              <w:spacing w:after="0"/>
            </w:pPr>
          </w:p>
          <w:p w14:paraId="76AAE9F0" w14:textId="77777777" w:rsidR="00833AC2" w:rsidRDefault="00833AC2" w:rsidP="00C95E1D">
            <w:pPr>
              <w:spacing w:after="0"/>
            </w:pPr>
          </w:p>
          <w:p w14:paraId="11774782" w14:textId="77777777" w:rsidR="00833AC2" w:rsidRDefault="00833AC2" w:rsidP="00C95E1D">
            <w:pPr>
              <w:spacing w:after="0"/>
            </w:pPr>
          </w:p>
          <w:p w14:paraId="6E1CA684" w14:textId="77777777" w:rsidR="0067408B" w:rsidRDefault="0067408B" w:rsidP="00C95E1D">
            <w:pPr>
              <w:spacing w:after="0"/>
            </w:pPr>
          </w:p>
          <w:p w14:paraId="05557BFD" w14:textId="24E62560" w:rsidR="00C209A0" w:rsidRDefault="00C209A0" w:rsidP="00C95E1D">
            <w:pPr>
              <w:spacing w:after="0"/>
            </w:pPr>
            <w:r w:rsidRPr="00A72D58">
              <w:t>10.</w:t>
            </w:r>
            <w:r>
              <w:t>4</w:t>
            </w:r>
            <w:r w:rsidRPr="00A72D58">
              <w:t xml:space="preserve">. </w:t>
            </w:r>
            <w:r>
              <w:t xml:space="preserve">Describa </w:t>
            </w:r>
            <w:r w:rsidR="007144F1">
              <w:t xml:space="preserve">donde se </w:t>
            </w:r>
            <w:r>
              <w:t>ubica</w:t>
            </w:r>
            <w:r w:rsidR="007144F1">
              <w:t xml:space="preserve">rán </w:t>
            </w:r>
            <w:r>
              <w:t>los datos</w:t>
            </w:r>
            <w:r w:rsidR="007144F1">
              <w:t xml:space="preserve"> obtenidos.</w:t>
            </w:r>
          </w:p>
          <w:p w14:paraId="1B11765B" w14:textId="77777777" w:rsidR="0067408B" w:rsidRDefault="0067408B" w:rsidP="00C95E1D">
            <w:pPr>
              <w:spacing w:after="0"/>
            </w:pPr>
          </w:p>
          <w:p w14:paraId="0AF40153" w14:textId="77777777" w:rsidR="0067408B" w:rsidRDefault="0067408B" w:rsidP="00C95E1D">
            <w:pPr>
              <w:spacing w:after="0"/>
            </w:pPr>
          </w:p>
          <w:p w14:paraId="2D00E432" w14:textId="77777777" w:rsidR="0067408B" w:rsidRDefault="0067408B" w:rsidP="00C95E1D">
            <w:pPr>
              <w:spacing w:after="0"/>
            </w:pPr>
          </w:p>
          <w:p w14:paraId="41DB04F4" w14:textId="77777777" w:rsidR="00833AC2" w:rsidRDefault="00833AC2" w:rsidP="00C95E1D">
            <w:pPr>
              <w:spacing w:after="0"/>
            </w:pPr>
          </w:p>
          <w:p w14:paraId="7CA435B7" w14:textId="77777777" w:rsidR="00833AC2" w:rsidRDefault="00833AC2" w:rsidP="00C95E1D">
            <w:pPr>
              <w:spacing w:after="0"/>
            </w:pPr>
          </w:p>
          <w:p w14:paraId="71D0F98E" w14:textId="77777777" w:rsidR="00833AC2" w:rsidRDefault="00833AC2" w:rsidP="00C95E1D">
            <w:pPr>
              <w:spacing w:after="0"/>
            </w:pPr>
          </w:p>
          <w:p w14:paraId="24C054E6" w14:textId="77777777" w:rsidR="00833AC2" w:rsidRDefault="00833AC2" w:rsidP="00C95E1D">
            <w:pPr>
              <w:spacing w:after="0"/>
            </w:pPr>
          </w:p>
          <w:p w14:paraId="3B823DDA" w14:textId="77777777" w:rsidR="00C209A0" w:rsidRPr="00A72D58" w:rsidRDefault="00C209A0" w:rsidP="00C95E1D">
            <w:pPr>
              <w:spacing w:after="0"/>
            </w:pPr>
          </w:p>
          <w:p w14:paraId="0E8B9CBB" w14:textId="77777777" w:rsidR="00C209A0" w:rsidRDefault="00C209A0" w:rsidP="00C95E1D">
            <w:pPr>
              <w:spacing w:after="0"/>
            </w:pPr>
            <w:r w:rsidRPr="00A72D58">
              <w:t>10.</w:t>
            </w:r>
            <w:r>
              <w:t>5</w:t>
            </w:r>
            <w:r w:rsidRPr="00A72D58">
              <w:t xml:space="preserve">. </w:t>
            </w:r>
            <w:r>
              <w:t>Describa los pasos para reclutar a las personas participantes.</w:t>
            </w:r>
          </w:p>
          <w:p w14:paraId="1D085ED1" w14:textId="77777777" w:rsidR="00C209A0" w:rsidRDefault="00C209A0" w:rsidP="00C95E1D">
            <w:pPr>
              <w:spacing w:after="0"/>
            </w:pPr>
          </w:p>
          <w:p w14:paraId="65027FF3" w14:textId="77777777" w:rsidR="0067408B" w:rsidRDefault="0067408B" w:rsidP="00C95E1D">
            <w:pPr>
              <w:spacing w:after="0"/>
            </w:pPr>
          </w:p>
          <w:p w14:paraId="36685D4F" w14:textId="77777777" w:rsidR="0067408B" w:rsidRDefault="0067408B" w:rsidP="00C95E1D">
            <w:pPr>
              <w:spacing w:after="0"/>
            </w:pPr>
          </w:p>
          <w:p w14:paraId="43F8FEA2" w14:textId="77777777" w:rsidR="0067408B" w:rsidRDefault="0067408B" w:rsidP="00C95E1D">
            <w:pPr>
              <w:spacing w:after="0"/>
            </w:pPr>
          </w:p>
          <w:p w14:paraId="226D4AF0" w14:textId="77777777" w:rsidR="00C209A0" w:rsidRDefault="00C209A0" w:rsidP="00C95E1D">
            <w:pPr>
              <w:rPr>
                <w:b/>
                <w:bCs/>
                <w:color w:val="1F497D" w:themeColor="text2"/>
              </w:rPr>
            </w:pPr>
            <w:r>
              <w:rPr>
                <w:b/>
                <w:bCs/>
                <w:color w:val="1F497D" w:themeColor="text2"/>
              </w:rPr>
              <w:t>XI. BIBLIOGRAFÍA</w:t>
            </w:r>
          </w:p>
          <w:p w14:paraId="55E0ACCE" w14:textId="77777777" w:rsidR="00C209A0" w:rsidRDefault="00C209A0" w:rsidP="00C95E1D">
            <w:r>
              <w:br w:type="page"/>
            </w:r>
          </w:p>
          <w:p w14:paraId="7515D120" w14:textId="77777777" w:rsidR="00833AC2" w:rsidRDefault="00833AC2" w:rsidP="00C95E1D"/>
          <w:p w14:paraId="0DD0CFB4" w14:textId="77777777" w:rsidR="00833AC2" w:rsidRDefault="00833AC2" w:rsidP="00C95E1D"/>
          <w:p w14:paraId="50D0A334" w14:textId="77777777" w:rsidR="00833AC2" w:rsidRDefault="00833AC2" w:rsidP="00C95E1D"/>
          <w:p w14:paraId="1EB69D9D" w14:textId="77777777" w:rsidR="00833AC2" w:rsidRDefault="00833AC2" w:rsidP="00C95E1D"/>
          <w:p w14:paraId="69D3CE66" w14:textId="77777777" w:rsidR="00833AC2" w:rsidRDefault="00833AC2" w:rsidP="00C95E1D"/>
          <w:p w14:paraId="4C48DEAB" w14:textId="77777777" w:rsidR="00833AC2" w:rsidRDefault="00833AC2" w:rsidP="00C95E1D"/>
          <w:p w14:paraId="04854C48" w14:textId="77777777" w:rsidR="00833AC2" w:rsidRDefault="00833AC2" w:rsidP="00C95E1D"/>
          <w:p w14:paraId="16D2869E" w14:textId="77777777" w:rsidR="00833AC2" w:rsidRDefault="00833AC2" w:rsidP="00C95E1D"/>
          <w:p w14:paraId="228FBA6F" w14:textId="77777777" w:rsidR="00705232" w:rsidRDefault="00705232" w:rsidP="00C95E1D"/>
          <w:p w14:paraId="55C1B374" w14:textId="77777777" w:rsidR="00705232" w:rsidRDefault="00705232" w:rsidP="00C95E1D"/>
          <w:p w14:paraId="578DCD70" w14:textId="77777777" w:rsidR="00705232" w:rsidRDefault="00705232" w:rsidP="00C95E1D"/>
          <w:p w14:paraId="2EE1846E" w14:textId="77777777" w:rsidR="00833AC2" w:rsidRDefault="00833AC2" w:rsidP="00C95E1D"/>
          <w:p w14:paraId="1BD1F373" w14:textId="77777777" w:rsidR="00C209A0" w:rsidRDefault="00C209A0" w:rsidP="00C95E1D">
            <w:pPr>
              <w:rPr>
                <w:b/>
                <w:bCs/>
                <w:color w:val="1F497D" w:themeColor="text2"/>
              </w:rPr>
            </w:pPr>
            <w:r>
              <w:rPr>
                <w:b/>
                <w:bCs/>
                <w:color w:val="1F497D" w:themeColor="text2"/>
              </w:rPr>
              <w:t>XII. VISTO BUENO COMIEX ECA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07"/>
              <w:gridCol w:w="2207"/>
              <w:gridCol w:w="2207"/>
              <w:gridCol w:w="2207"/>
            </w:tblGrid>
            <w:tr w:rsidR="00C209A0" w14:paraId="37B9C29C" w14:textId="77777777" w:rsidTr="00613C85">
              <w:tc>
                <w:tcPr>
                  <w:tcW w:w="2207" w:type="dxa"/>
                </w:tcPr>
                <w:p w14:paraId="607531E8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>
                    <w:t>Nombre</w:t>
                  </w:r>
                </w:p>
              </w:tc>
              <w:tc>
                <w:tcPr>
                  <w:tcW w:w="2207" w:type="dxa"/>
                </w:tcPr>
                <w:p w14:paraId="0B0874CA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>
                    <w:t>Cédula</w:t>
                  </w:r>
                </w:p>
              </w:tc>
              <w:tc>
                <w:tcPr>
                  <w:tcW w:w="2207" w:type="dxa"/>
                </w:tcPr>
                <w:p w14:paraId="5E752540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>
                    <w:t>Firma</w:t>
                  </w:r>
                </w:p>
              </w:tc>
              <w:tc>
                <w:tcPr>
                  <w:tcW w:w="2207" w:type="dxa"/>
                </w:tcPr>
                <w:p w14:paraId="4F22E71C" w14:textId="77777777" w:rsidR="00C209A0" w:rsidRDefault="00C209A0" w:rsidP="00206942">
                  <w:pPr>
                    <w:framePr w:hSpace="141" w:wrap="around" w:vAnchor="page" w:hAnchor="page" w:x="849" w:y="1921"/>
                  </w:pPr>
                  <w:r>
                    <w:t>Fecha</w:t>
                  </w:r>
                </w:p>
                <w:p w14:paraId="0908F55E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</w:tr>
            <w:tr w:rsidR="00C209A0" w14:paraId="57BBC7CB" w14:textId="77777777" w:rsidTr="00613C85">
              <w:tc>
                <w:tcPr>
                  <w:tcW w:w="2207" w:type="dxa"/>
                </w:tcPr>
                <w:p w14:paraId="6C6B9BA2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2207" w:type="dxa"/>
                </w:tcPr>
                <w:p w14:paraId="773E8232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2207" w:type="dxa"/>
                </w:tcPr>
                <w:p w14:paraId="3415AB2E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  <w:tc>
                <w:tcPr>
                  <w:tcW w:w="2207" w:type="dxa"/>
                </w:tcPr>
                <w:p w14:paraId="3E54D6A8" w14:textId="77777777" w:rsidR="00C209A0" w:rsidRDefault="00C209A0" w:rsidP="00206942">
                  <w:pPr>
                    <w:framePr w:hSpace="141" w:wrap="around" w:vAnchor="page" w:hAnchor="page" w:x="849" w:y="1921"/>
                  </w:pPr>
                </w:p>
              </w:tc>
            </w:tr>
          </w:tbl>
          <w:p w14:paraId="59EC8BA3" w14:textId="77777777" w:rsidR="00C209A0" w:rsidRPr="00A72D58" w:rsidRDefault="00C209A0" w:rsidP="00C95E1D">
            <w:pPr>
              <w:spacing w:after="0"/>
            </w:pPr>
          </w:p>
          <w:p w14:paraId="52F147F4" w14:textId="77777777" w:rsidR="00265218" w:rsidRPr="0065346C" w:rsidRDefault="00265218" w:rsidP="00C95E1D">
            <w:pPr>
              <w:pStyle w:val="Texto"/>
            </w:pPr>
          </w:p>
        </w:tc>
        <w:tc>
          <w:tcPr>
            <w:tcW w:w="135" w:type="pct"/>
            <w:shd w:val="clear" w:color="auto" w:fill="auto"/>
          </w:tcPr>
          <w:p w14:paraId="0D622F57" w14:textId="77777777" w:rsidR="00265218" w:rsidRPr="0065346C" w:rsidRDefault="00265218" w:rsidP="00C95E1D">
            <w:pPr>
              <w:pStyle w:val="Texto"/>
            </w:pPr>
          </w:p>
        </w:tc>
      </w:tr>
    </w:tbl>
    <w:p w14:paraId="54A36E6A" w14:textId="77777777" w:rsidR="00463B35" w:rsidRDefault="00463B35" w:rsidP="00F02AC0">
      <w:pPr>
        <w:pStyle w:val="Textoennegritaazul"/>
      </w:pPr>
    </w:p>
    <w:p w14:paraId="679FAC0B" w14:textId="77777777" w:rsidR="008406AB" w:rsidRDefault="008406AB" w:rsidP="00F02AC0">
      <w:pPr>
        <w:pStyle w:val="Textoennegritaazul"/>
      </w:pPr>
    </w:p>
    <w:p w14:paraId="2DB857F6" w14:textId="77777777" w:rsidR="008406AB" w:rsidRDefault="008406AB" w:rsidP="00F02AC0">
      <w:pPr>
        <w:pStyle w:val="Textoennegritaazul"/>
      </w:pPr>
    </w:p>
    <w:p w14:paraId="4109B22C" w14:textId="77777777" w:rsidR="008406AB" w:rsidRDefault="008406AB" w:rsidP="00F02AC0">
      <w:pPr>
        <w:pStyle w:val="Textoennegritaazul"/>
      </w:pPr>
    </w:p>
    <w:p w14:paraId="5A9C043D" w14:textId="77777777" w:rsidR="008406AB" w:rsidRDefault="008406AB" w:rsidP="00F02AC0">
      <w:pPr>
        <w:pStyle w:val="Textoennegritaazul"/>
      </w:pPr>
    </w:p>
    <w:p w14:paraId="0598B705" w14:textId="77777777" w:rsidR="008406AB" w:rsidRDefault="008406AB" w:rsidP="00F02AC0">
      <w:pPr>
        <w:pStyle w:val="Textoennegritaazul"/>
      </w:pPr>
    </w:p>
    <w:p w14:paraId="1BC1BCE7" w14:textId="77777777" w:rsidR="008406AB" w:rsidRDefault="008406AB" w:rsidP="00F02AC0">
      <w:pPr>
        <w:pStyle w:val="Textoennegritaazul"/>
      </w:pPr>
    </w:p>
    <w:p w14:paraId="1A1DE7A4" w14:textId="77777777" w:rsidR="008406AB" w:rsidRDefault="008406AB" w:rsidP="00F02AC0">
      <w:pPr>
        <w:pStyle w:val="Textoennegritaazul"/>
      </w:pPr>
    </w:p>
    <w:p w14:paraId="7B53EDC7" w14:textId="2F97BA18" w:rsidR="008406AB" w:rsidRDefault="00D24567" w:rsidP="008406AB">
      <w:pPr>
        <w:rPr>
          <w:b/>
          <w:bCs/>
          <w:color w:val="1F497D" w:themeColor="text2"/>
        </w:rPr>
      </w:pPr>
      <w:r>
        <w:rPr>
          <w:b/>
          <w:bCs/>
          <w:color w:val="1F497D" w:themeColor="text2"/>
        </w:rPr>
        <w:t>X</w:t>
      </w:r>
      <w:r w:rsidR="008406AB">
        <w:rPr>
          <w:b/>
          <w:bCs/>
          <w:color w:val="1F497D" w:themeColor="text2"/>
        </w:rPr>
        <w:t xml:space="preserve">III. </w:t>
      </w:r>
      <w:r>
        <w:rPr>
          <w:b/>
          <w:bCs/>
          <w:color w:val="1F497D" w:themeColor="text2"/>
        </w:rPr>
        <w:t>ANEXOS</w:t>
      </w:r>
    </w:p>
    <w:p w14:paraId="503423F2" w14:textId="77777777" w:rsidR="008406AB" w:rsidRDefault="008406AB" w:rsidP="00F02AC0">
      <w:pPr>
        <w:pStyle w:val="Textoennegritaazul"/>
      </w:pPr>
    </w:p>
    <w:p w14:paraId="72839025" w14:textId="58F22E69" w:rsidR="00D24567" w:rsidRDefault="00D24567" w:rsidP="00D24567">
      <w:r>
        <w:t xml:space="preserve">INVESTIGACIÓN </w:t>
      </w:r>
      <w:r>
        <w:rPr>
          <w:rStyle w:val="Refdenotaalfinal"/>
        </w:rPr>
        <w:endnoteReference w:id="1"/>
      </w:r>
    </w:p>
    <w:p w14:paraId="0CFA4110" w14:textId="77777777" w:rsidR="00231987" w:rsidRPr="006C2017" w:rsidRDefault="00231987" w:rsidP="006C2017">
      <w:pPr>
        <w:pStyle w:val="Textoennegritaazul"/>
        <w:spacing w:line="360" w:lineRule="auto"/>
        <w:rPr>
          <w:b w:val="0"/>
          <w:bCs w:val="0"/>
          <w:color w:val="000000"/>
          <w:sz w:val="20"/>
          <w:szCs w:val="20"/>
        </w:rPr>
      </w:pPr>
      <w:r w:rsidRPr="006C2017">
        <w:rPr>
          <w:color w:val="000000"/>
          <w:sz w:val="20"/>
          <w:szCs w:val="20"/>
        </w:rPr>
        <w:t>Investigación básica</w:t>
      </w:r>
      <w:r w:rsidRPr="006C2017">
        <w:rPr>
          <w:b w:val="0"/>
          <w:bCs w:val="0"/>
          <w:color w:val="000000"/>
          <w:sz w:val="20"/>
          <w:szCs w:val="20"/>
        </w:rPr>
        <w:t xml:space="preserve">: corresponde a los trabajos experimentales o teóricos realizados para obtener nuevos conocimientos de fenómenos y hechos observables, sin intención de aplicarlos o utilizarlos para un fin concreto,  </w:t>
      </w:r>
    </w:p>
    <w:p w14:paraId="23372848" w14:textId="77777777" w:rsidR="00231987" w:rsidRPr="006C2017" w:rsidRDefault="00231987" w:rsidP="006C2017">
      <w:pPr>
        <w:pStyle w:val="Textoennegritaazul"/>
        <w:spacing w:line="360" w:lineRule="auto"/>
        <w:rPr>
          <w:b w:val="0"/>
          <w:bCs w:val="0"/>
          <w:color w:val="000000"/>
          <w:sz w:val="20"/>
          <w:szCs w:val="20"/>
        </w:rPr>
      </w:pPr>
      <w:r w:rsidRPr="006C2017">
        <w:rPr>
          <w:color w:val="000000"/>
          <w:sz w:val="20"/>
          <w:szCs w:val="20"/>
        </w:rPr>
        <w:t>Investigación aplicada:</w:t>
      </w:r>
      <w:r w:rsidRPr="006C2017">
        <w:rPr>
          <w:b w:val="0"/>
          <w:bCs w:val="0"/>
          <w:color w:val="000000"/>
          <w:sz w:val="20"/>
          <w:szCs w:val="20"/>
        </w:rPr>
        <w:t xml:space="preserve"> se entiende por nuevos conocimientos, pero persigue un objetivo práctico específico y </w:t>
      </w:r>
    </w:p>
    <w:p w14:paraId="6DD89860" w14:textId="035971CA" w:rsidR="008406AB" w:rsidRPr="006C2017" w:rsidRDefault="00231987" w:rsidP="006C2017">
      <w:pPr>
        <w:pStyle w:val="Textoennegritaazul"/>
        <w:spacing w:line="360" w:lineRule="auto"/>
        <w:rPr>
          <w:b w:val="0"/>
          <w:bCs w:val="0"/>
          <w:color w:val="000000"/>
          <w:sz w:val="20"/>
          <w:szCs w:val="20"/>
        </w:rPr>
      </w:pPr>
      <w:r w:rsidRPr="006C2017">
        <w:rPr>
          <w:color w:val="000000"/>
          <w:sz w:val="20"/>
          <w:szCs w:val="20"/>
        </w:rPr>
        <w:t>Desarrollo experimental:</w:t>
      </w:r>
      <w:r w:rsidRPr="006C2017">
        <w:rPr>
          <w:b w:val="0"/>
          <w:bCs w:val="0"/>
          <w:color w:val="000000"/>
          <w:sz w:val="20"/>
          <w:szCs w:val="20"/>
        </w:rPr>
        <w:t xml:space="preserve"> proyectos generan nuevos productos o procesos, o mejoran los que ya existen. De igual manera, se utilizan los ámbitos de clasificación de la I+D para los proyectos registrados y que corresponden a:  ciencias naturales, ingeniería y tecnología, ciencias médicas y de la salud, ciencias agrícolas y veterinarias, ciencias sociales, humanidades y artes.</w:t>
      </w:r>
    </w:p>
    <w:p w14:paraId="67527C1C" w14:textId="77777777" w:rsidR="008406AB" w:rsidRDefault="008406AB" w:rsidP="008406AB">
      <w:pPr>
        <w:pStyle w:val="Textonotaalfinal"/>
        <w:rPr>
          <w:sz w:val="22"/>
          <w:szCs w:val="24"/>
        </w:rPr>
      </w:pPr>
    </w:p>
    <w:p w14:paraId="14B383C0" w14:textId="77777777" w:rsidR="006C2017" w:rsidRPr="00231987" w:rsidRDefault="006C2017" w:rsidP="008406AB">
      <w:pPr>
        <w:pStyle w:val="Textonotaalfinal"/>
        <w:rPr>
          <w:sz w:val="22"/>
          <w:szCs w:val="24"/>
        </w:rPr>
      </w:pPr>
    </w:p>
    <w:p w14:paraId="1743AC7B" w14:textId="7CB1C178" w:rsidR="008406AB" w:rsidRDefault="006C2017" w:rsidP="00F02AC0">
      <w:pPr>
        <w:pStyle w:val="Textoennegritaazul"/>
        <w:rPr>
          <w:b w:val="0"/>
          <w:bCs w:val="0"/>
          <w:color w:val="000000"/>
          <w:sz w:val="22"/>
        </w:rPr>
      </w:pPr>
      <w:r>
        <w:rPr>
          <w:b w:val="0"/>
          <w:bCs w:val="0"/>
          <w:color w:val="000000"/>
          <w:sz w:val="22"/>
        </w:rPr>
        <w:t>EXTENSIÓN</w:t>
      </w:r>
      <w:r w:rsidR="009B247B">
        <w:rPr>
          <w:b w:val="0"/>
          <w:bCs w:val="0"/>
          <w:color w:val="000000"/>
          <w:sz w:val="22"/>
        </w:rPr>
        <w:t xml:space="preserve"> </w:t>
      </w:r>
      <w:r w:rsidR="009B247B">
        <w:rPr>
          <w:rStyle w:val="Refdenotaalfinal"/>
          <w:b w:val="0"/>
          <w:bCs w:val="0"/>
          <w:color w:val="000000"/>
          <w:sz w:val="22"/>
        </w:rPr>
        <w:endnoteReference w:id="2"/>
      </w:r>
    </w:p>
    <w:p w14:paraId="600AAA64" w14:textId="40E8C459" w:rsidR="009B247B" w:rsidRPr="009B247B" w:rsidRDefault="009B247B" w:rsidP="009B247B">
      <w:pPr>
        <w:pStyle w:val="Textoennegritaazul"/>
        <w:spacing w:line="360" w:lineRule="auto"/>
        <w:rPr>
          <w:b w:val="0"/>
          <w:bCs w:val="0"/>
          <w:color w:val="000000"/>
          <w:sz w:val="20"/>
          <w:szCs w:val="20"/>
        </w:rPr>
      </w:pPr>
      <w:r w:rsidRPr="009B247B">
        <w:rPr>
          <w:color w:val="000000"/>
          <w:sz w:val="20"/>
          <w:szCs w:val="20"/>
        </w:rPr>
        <w:t>Extensión Abierta</w:t>
      </w:r>
      <w:r w:rsidRPr="009B247B">
        <w:rPr>
          <w:b w:val="0"/>
          <w:bCs w:val="0"/>
          <w:color w:val="000000"/>
          <w:sz w:val="20"/>
          <w:szCs w:val="20"/>
        </w:rPr>
        <w:t xml:space="preserve">: proyectos de extensión orientados a una amplia gama o diversidad de poblaciones, sin requisitos de ingreso sea por el nivel académicos, la procedencia geográfica o el perfil y recursos de las personas o grupos meta para acceder a los servicios planteados.  </w:t>
      </w:r>
    </w:p>
    <w:p w14:paraId="33F7F9BE" w14:textId="6C11D645" w:rsidR="009B247B" w:rsidRPr="009B247B" w:rsidRDefault="009B247B" w:rsidP="009B247B">
      <w:pPr>
        <w:pStyle w:val="Textoennegritaazul"/>
        <w:spacing w:line="360" w:lineRule="auto"/>
        <w:rPr>
          <w:b w:val="0"/>
          <w:bCs w:val="0"/>
          <w:color w:val="000000"/>
          <w:sz w:val="20"/>
          <w:szCs w:val="20"/>
        </w:rPr>
      </w:pPr>
      <w:r w:rsidRPr="009B247B">
        <w:rPr>
          <w:color w:val="000000"/>
          <w:sz w:val="20"/>
          <w:szCs w:val="20"/>
        </w:rPr>
        <w:t>Extensión Docente</w:t>
      </w:r>
      <w:r w:rsidRPr="009B247B">
        <w:rPr>
          <w:b w:val="0"/>
          <w:bCs w:val="0"/>
          <w:color w:val="000000"/>
          <w:sz w:val="20"/>
          <w:szCs w:val="20"/>
        </w:rPr>
        <w:t>: proyectos de Extensión enfocados en la educación y mejora continua que potencia la formación y compromiso de las personas estudiantes y docentes ante la sociedad y las comunidades.</w:t>
      </w:r>
    </w:p>
    <w:p w14:paraId="41298EE0" w14:textId="6892D993" w:rsidR="009B247B" w:rsidRPr="009B247B" w:rsidRDefault="009B247B" w:rsidP="009B247B">
      <w:pPr>
        <w:pStyle w:val="Textoennegritaazul"/>
        <w:spacing w:line="360" w:lineRule="auto"/>
        <w:rPr>
          <w:b w:val="0"/>
          <w:bCs w:val="0"/>
          <w:color w:val="000000"/>
          <w:sz w:val="20"/>
          <w:szCs w:val="20"/>
        </w:rPr>
      </w:pPr>
      <w:r w:rsidRPr="009B247B">
        <w:rPr>
          <w:color w:val="000000"/>
          <w:sz w:val="20"/>
          <w:szCs w:val="20"/>
        </w:rPr>
        <w:t>Extensión Comunitaria/ Territorial</w:t>
      </w:r>
      <w:r w:rsidRPr="009B247B">
        <w:rPr>
          <w:b w:val="0"/>
          <w:bCs w:val="0"/>
          <w:color w:val="000000"/>
          <w:sz w:val="20"/>
          <w:szCs w:val="20"/>
        </w:rPr>
        <w:t>: proyectos de Extensión producto del diálogo de saberes entre la Universidad, comunidades imaginadas, simbólicas y territorios</w:t>
      </w:r>
    </w:p>
    <w:p w14:paraId="77BC9EFB" w14:textId="77777777" w:rsidR="006C2017" w:rsidRPr="009B247B" w:rsidRDefault="006C2017" w:rsidP="009B247B">
      <w:pPr>
        <w:pStyle w:val="Textoennegritaazul"/>
        <w:spacing w:line="360" w:lineRule="auto"/>
        <w:rPr>
          <w:b w:val="0"/>
          <w:bCs w:val="0"/>
          <w:color w:val="000000"/>
          <w:sz w:val="20"/>
          <w:szCs w:val="20"/>
        </w:rPr>
      </w:pPr>
    </w:p>
    <w:p w14:paraId="218F67F3" w14:textId="77777777" w:rsidR="008406AB" w:rsidRPr="009B247B" w:rsidRDefault="008406AB" w:rsidP="009B247B">
      <w:pPr>
        <w:pStyle w:val="Textoennegritaazul"/>
        <w:spacing w:line="360" w:lineRule="auto"/>
        <w:rPr>
          <w:b w:val="0"/>
          <w:bCs w:val="0"/>
          <w:color w:val="000000"/>
          <w:sz w:val="20"/>
          <w:szCs w:val="20"/>
        </w:rPr>
      </w:pPr>
    </w:p>
    <w:p w14:paraId="5A7BC88E" w14:textId="77777777" w:rsidR="008406AB" w:rsidRDefault="008406AB" w:rsidP="00F02AC0">
      <w:pPr>
        <w:pStyle w:val="Textoennegritaazul"/>
      </w:pPr>
    </w:p>
    <w:p w14:paraId="31577D32" w14:textId="77777777" w:rsidR="008406AB" w:rsidRDefault="008406AB" w:rsidP="00F02AC0">
      <w:pPr>
        <w:pStyle w:val="Textoennegritaazul"/>
      </w:pPr>
    </w:p>
    <w:p w14:paraId="0DD45C8A" w14:textId="77777777" w:rsidR="008406AB" w:rsidRPr="0065346C" w:rsidRDefault="008406AB" w:rsidP="00F02AC0">
      <w:pPr>
        <w:pStyle w:val="Textoennegritaazul"/>
      </w:pPr>
    </w:p>
    <w:sectPr w:rsidR="008406AB" w:rsidRPr="0065346C" w:rsidSect="00BC1605">
      <w:headerReference w:type="default" r:id="rId11"/>
      <w:footerReference w:type="default" r:id="rId12"/>
      <w:pgSz w:w="11906" w:h="16838" w:code="9"/>
      <w:pgMar w:top="1728" w:right="547" w:bottom="1728" w:left="57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6265C" w14:textId="77777777" w:rsidR="007326B5" w:rsidRDefault="007326B5" w:rsidP="00F02AC0">
      <w:r>
        <w:separator/>
      </w:r>
    </w:p>
  </w:endnote>
  <w:endnote w:type="continuationSeparator" w:id="0">
    <w:p w14:paraId="6163AEF5" w14:textId="77777777" w:rsidR="007326B5" w:rsidRDefault="007326B5" w:rsidP="00F02AC0">
      <w:r>
        <w:continuationSeparator/>
      </w:r>
    </w:p>
  </w:endnote>
  <w:endnote w:id="1">
    <w:p w14:paraId="26B25B7B" w14:textId="28EF5F6C" w:rsidR="00D24567" w:rsidRPr="00D24567" w:rsidRDefault="00D24567" w:rsidP="00D24567">
      <w:pPr>
        <w:spacing w:after="0"/>
        <w:rPr>
          <w:sz w:val="14"/>
          <w:szCs w:val="14"/>
          <w:lang w:val="es-MX"/>
        </w:rPr>
      </w:pPr>
      <w:r>
        <w:rPr>
          <w:rStyle w:val="Refdenotaalfinal"/>
        </w:rPr>
        <w:endnoteRef/>
      </w:r>
      <w:r>
        <w:t xml:space="preserve"> </w:t>
      </w:r>
      <w:r w:rsidRPr="00D24567">
        <w:rPr>
          <w:sz w:val="14"/>
          <w:szCs w:val="14"/>
          <w:lang w:val="es-MX"/>
        </w:rPr>
        <w:t>E. Quesada Brenes, «Modelo de trabajo para mejorar la búsqueda de datos para indicadores de I+D en el sistema de investigación de la UNED», TIBCPIC, vol. 7, pp. 58–76, jun. 2023.</w:t>
      </w:r>
    </w:p>
    <w:p w14:paraId="5DEB67C8" w14:textId="236C4A43" w:rsidR="00D24567" w:rsidRPr="00D24567" w:rsidRDefault="00D24567">
      <w:pPr>
        <w:pStyle w:val="Textonotaalfinal"/>
        <w:rPr>
          <w:sz w:val="14"/>
          <w:szCs w:val="14"/>
          <w:lang w:val="es-MX"/>
        </w:rPr>
      </w:pPr>
    </w:p>
  </w:endnote>
  <w:endnote w:id="2">
    <w:p w14:paraId="4A58138D" w14:textId="59E672FB" w:rsidR="009B247B" w:rsidRPr="00241CD1" w:rsidRDefault="009B247B">
      <w:pPr>
        <w:pStyle w:val="Textonotaalfinal"/>
        <w:rPr>
          <w:sz w:val="14"/>
          <w:szCs w:val="14"/>
          <w:lang w:val="es-MX"/>
        </w:rPr>
      </w:pPr>
      <w:r w:rsidRPr="00241CD1">
        <w:rPr>
          <w:sz w:val="14"/>
          <w:szCs w:val="14"/>
          <w:lang w:val="es-MX"/>
        </w:rPr>
        <w:endnoteRef/>
      </w:r>
      <w:r w:rsidRPr="00241CD1">
        <w:rPr>
          <w:sz w:val="14"/>
          <w:szCs w:val="14"/>
          <w:lang w:val="es-MX"/>
        </w:rPr>
        <w:t xml:space="preserve"> </w:t>
      </w:r>
      <w:r w:rsidR="00241CD1" w:rsidRPr="00241CD1">
        <w:rPr>
          <w:sz w:val="14"/>
          <w:szCs w:val="14"/>
          <w:lang w:val="es-MX"/>
        </w:rPr>
        <w:t>Dirección de Extensión Universitaria. Formulario inscripción SIPEU.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ED960" w14:textId="77777777" w:rsidR="00AE3FB7" w:rsidRDefault="00AE3FB7" w:rsidP="0079071F">
    <w:pPr>
      <w:pStyle w:val="Piedepgina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826E4" w14:textId="77777777" w:rsidR="007326B5" w:rsidRDefault="007326B5" w:rsidP="00F02AC0">
      <w:r>
        <w:separator/>
      </w:r>
    </w:p>
  </w:footnote>
  <w:footnote w:type="continuationSeparator" w:id="0">
    <w:p w14:paraId="5BFB16F3" w14:textId="77777777" w:rsidR="007326B5" w:rsidRDefault="007326B5" w:rsidP="00F02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E0CC0" w14:textId="2447AFAC" w:rsidR="00B24F68" w:rsidRDefault="00B24F68" w:rsidP="004F2E3B">
    <w:pPr>
      <w:pStyle w:val="Encabezado"/>
      <w:jc w:val="center"/>
      <w:rPr>
        <w:b/>
        <w:bCs/>
        <w:noProof/>
        <w:color w:val="FFFFFF" w:themeColor="background1"/>
        <w:sz w:val="32"/>
        <w:szCs w:val="32"/>
        <w:lang w:bidi="es-ES"/>
      </w:rPr>
    </w:pPr>
    <w:r w:rsidRPr="004F2E3B">
      <w:rPr>
        <w:b/>
        <w:bCs/>
        <w:noProof/>
        <w:color w:val="FFFFFF" w:themeColor="background1"/>
        <w:sz w:val="32"/>
        <w:szCs w:val="32"/>
        <w:lang w:bidi="es-ES"/>
      </w:rPr>
      <w:drawing>
        <wp:anchor distT="0" distB="0" distL="114300" distR="114300" simplePos="0" relativeHeight="251666944" behindDoc="1" locked="0" layoutInCell="1" allowOverlap="1" wp14:anchorId="573D4EDE" wp14:editId="261AE3FB">
          <wp:simplePos x="0" y="0"/>
          <wp:positionH relativeFrom="column">
            <wp:posOffset>490855</wp:posOffset>
          </wp:positionH>
          <wp:positionV relativeFrom="paragraph">
            <wp:posOffset>-331470</wp:posOffset>
          </wp:positionV>
          <wp:extent cx="713740" cy="701675"/>
          <wp:effectExtent l="0" t="0" r="0" b="3175"/>
          <wp:wrapTight wrapText="bothSides">
            <wp:wrapPolygon edited="0">
              <wp:start x="0" y="0"/>
              <wp:lineTo x="0" y="21111"/>
              <wp:lineTo x="20754" y="21111"/>
              <wp:lineTo x="20754" y="0"/>
              <wp:lineTo x="0" y="0"/>
            </wp:wrapPolygon>
          </wp:wrapTight>
          <wp:docPr id="680484299" name="Imagen 1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484299" name="Imagen 1" descr="Diagram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740" cy="701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2E3B" w:rsidRPr="004F2E3B">
      <w:rPr>
        <w:b/>
        <w:bCs/>
        <w:noProof/>
        <w:color w:val="FFFFFF" w:themeColor="background1"/>
        <w:sz w:val="32"/>
        <w:szCs w:val="32"/>
        <w:lang w:bidi="es-ES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5AD04FEB" wp14:editId="3B1A8F44">
              <wp:simplePos x="0" y="0"/>
              <wp:positionH relativeFrom="column">
                <wp:posOffset>120015</wp:posOffset>
              </wp:positionH>
              <wp:positionV relativeFrom="paragraph">
                <wp:posOffset>-1591310</wp:posOffset>
              </wp:positionV>
              <wp:extent cx="6854825" cy="2314575"/>
              <wp:effectExtent l="0" t="0" r="3175" b="9525"/>
              <wp:wrapNone/>
              <wp:docPr id="12" name="Grupo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4825" cy="2314575"/>
                        <a:chOff x="0" y="0"/>
                        <a:chExt cx="6854825" cy="2438400"/>
                      </a:xfrm>
                    </wpg:grpSpPr>
                    <wps:wsp>
                      <wps:cNvPr id="5" name="Rectángulo 5"/>
                      <wps:cNvSpPr/>
                      <wps:spPr>
                        <a:xfrm>
                          <a:off x="0" y="1307123"/>
                          <a:ext cx="6854825" cy="113127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Imagen 6" descr="diseño de burbuja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66" b="58197"/>
                        <a:stretch/>
                      </pic:blipFill>
                      <pic:spPr bwMode="auto">
                        <a:xfrm>
                          <a:off x="0" y="0"/>
                          <a:ext cx="6854825" cy="2371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ectángulo con las esquinas del mismo lado redondeadas 14"/>
                      <wps:cNvSpPr/>
                      <wps:spPr>
                        <a:xfrm rot="10800000">
                          <a:off x="275492" y="1307123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orma"/>
                      <wps:cNvSpPr/>
                      <wps:spPr>
                        <a:xfrm>
                          <a:off x="504092" y="1582616"/>
                          <a:ext cx="452120" cy="4406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1710" y="11267"/>
                              </a:moveTo>
                              <a:cubicBezTo>
                                <a:pt x="11710" y="11018"/>
                                <a:pt x="11528" y="10831"/>
                                <a:pt x="11285" y="10831"/>
                              </a:cubicBezTo>
                              <a:lnTo>
                                <a:pt x="10133" y="10831"/>
                              </a:lnTo>
                              <a:cubicBezTo>
                                <a:pt x="9890" y="10831"/>
                                <a:pt x="9708" y="11018"/>
                                <a:pt x="9708" y="11267"/>
                              </a:cubicBezTo>
                              <a:lnTo>
                                <a:pt x="9708" y="12450"/>
                              </a:lnTo>
                              <a:cubicBezTo>
                                <a:pt x="9708" y="12699"/>
                                <a:pt x="9890" y="12885"/>
                                <a:pt x="10133" y="12885"/>
                              </a:cubicBezTo>
                              <a:lnTo>
                                <a:pt x="11285" y="12885"/>
                              </a:lnTo>
                              <a:cubicBezTo>
                                <a:pt x="11528" y="12885"/>
                                <a:pt x="11710" y="12699"/>
                                <a:pt x="11710" y="12450"/>
                              </a:cubicBezTo>
                              <a:lnTo>
                                <a:pt x="11710" y="11267"/>
                              </a:lnTo>
                              <a:close/>
                              <a:moveTo>
                                <a:pt x="11710" y="8528"/>
                              </a:moveTo>
                              <a:cubicBezTo>
                                <a:pt x="11710" y="8279"/>
                                <a:pt x="11528" y="8092"/>
                                <a:pt x="11285" y="8092"/>
                              </a:cubicBezTo>
                              <a:lnTo>
                                <a:pt x="10133" y="8092"/>
                              </a:lnTo>
                              <a:cubicBezTo>
                                <a:pt x="9890" y="8092"/>
                                <a:pt x="9708" y="8279"/>
                                <a:pt x="9708" y="8528"/>
                              </a:cubicBezTo>
                              <a:lnTo>
                                <a:pt x="9708" y="9711"/>
                              </a:lnTo>
                              <a:cubicBezTo>
                                <a:pt x="9708" y="9960"/>
                                <a:pt x="9890" y="10146"/>
                                <a:pt x="10133" y="10146"/>
                              </a:cubicBezTo>
                              <a:lnTo>
                                <a:pt x="11285" y="10146"/>
                              </a:lnTo>
                              <a:cubicBezTo>
                                <a:pt x="11528" y="10146"/>
                                <a:pt x="11710" y="9960"/>
                                <a:pt x="11710" y="9711"/>
                              </a:cubicBezTo>
                              <a:lnTo>
                                <a:pt x="11710" y="8528"/>
                              </a:lnTo>
                              <a:close/>
                              <a:moveTo>
                                <a:pt x="8980" y="11267"/>
                              </a:moveTo>
                              <a:cubicBezTo>
                                <a:pt x="8980" y="11018"/>
                                <a:pt x="8798" y="10831"/>
                                <a:pt x="8555" y="10831"/>
                              </a:cubicBezTo>
                              <a:lnTo>
                                <a:pt x="7402" y="10831"/>
                              </a:lnTo>
                              <a:cubicBezTo>
                                <a:pt x="7160" y="10831"/>
                                <a:pt x="6978" y="11018"/>
                                <a:pt x="6978" y="11267"/>
                              </a:cubicBezTo>
                              <a:lnTo>
                                <a:pt x="6978" y="12450"/>
                              </a:lnTo>
                              <a:cubicBezTo>
                                <a:pt x="6978" y="12699"/>
                                <a:pt x="7160" y="12885"/>
                                <a:pt x="7402" y="12885"/>
                              </a:cubicBezTo>
                              <a:lnTo>
                                <a:pt x="8555" y="12885"/>
                              </a:lnTo>
                              <a:cubicBezTo>
                                <a:pt x="8798" y="12885"/>
                                <a:pt x="8980" y="12699"/>
                                <a:pt x="8980" y="12450"/>
                              </a:cubicBezTo>
                              <a:lnTo>
                                <a:pt x="8980" y="11267"/>
                              </a:lnTo>
                              <a:close/>
                              <a:moveTo>
                                <a:pt x="12984" y="3424"/>
                              </a:moveTo>
                              <a:lnTo>
                                <a:pt x="13894" y="3424"/>
                              </a:lnTo>
                              <a:cubicBezTo>
                                <a:pt x="14258" y="3424"/>
                                <a:pt x="14562" y="3112"/>
                                <a:pt x="14562" y="2739"/>
                              </a:cubicBezTo>
                              <a:lnTo>
                                <a:pt x="14562" y="685"/>
                              </a:lnTo>
                              <a:cubicBezTo>
                                <a:pt x="14562" y="311"/>
                                <a:pt x="14258" y="0"/>
                                <a:pt x="13894" y="0"/>
                              </a:cubicBezTo>
                              <a:lnTo>
                                <a:pt x="12984" y="0"/>
                              </a:lnTo>
                              <a:cubicBezTo>
                                <a:pt x="12620" y="0"/>
                                <a:pt x="12317" y="311"/>
                                <a:pt x="12317" y="685"/>
                              </a:cubicBezTo>
                              <a:lnTo>
                                <a:pt x="12317" y="2739"/>
                              </a:lnTo>
                              <a:cubicBezTo>
                                <a:pt x="12317" y="3112"/>
                                <a:pt x="12620" y="3424"/>
                                <a:pt x="12984" y="3424"/>
                              </a:cubicBezTo>
                              <a:close/>
                              <a:moveTo>
                                <a:pt x="12135" y="17180"/>
                              </a:moveTo>
                              <a:lnTo>
                                <a:pt x="1638" y="17180"/>
                              </a:lnTo>
                              <a:lnTo>
                                <a:pt x="1638" y="6225"/>
                              </a:lnTo>
                              <a:lnTo>
                                <a:pt x="17110" y="6225"/>
                              </a:lnTo>
                              <a:lnTo>
                                <a:pt x="17110" y="11889"/>
                              </a:lnTo>
                              <a:lnTo>
                                <a:pt x="17353" y="11889"/>
                              </a:lnTo>
                              <a:cubicBezTo>
                                <a:pt x="17838" y="11889"/>
                                <a:pt x="18324" y="11952"/>
                                <a:pt x="18748" y="12076"/>
                              </a:cubicBezTo>
                              <a:lnTo>
                                <a:pt x="18748" y="3299"/>
                              </a:lnTo>
                              <a:cubicBezTo>
                                <a:pt x="18748" y="2490"/>
                                <a:pt x="18142" y="1867"/>
                                <a:pt x="17353" y="1867"/>
                              </a:cubicBezTo>
                              <a:lnTo>
                                <a:pt x="15351" y="1867"/>
                              </a:lnTo>
                              <a:lnTo>
                                <a:pt x="15351" y="2739"/>
                              </a:lnTo>
                              <a:cubicBezTo>
                                <a:pt x="15351" y="3548"/>
                                <a:pt x="14683" y="4233"/>
                                <a:pt x="13894" y="4233"/>
                              </a:cubicBezTo>
                              <a:lnTo>
                                <a:pt x="12984" y="4233"/>
                              </a:lnTo>
                              <a:cubicBezTo>
                                <a:pt x="12196" y="4233"/>
                                <a:pt x="11528" y="3548"/>
                                <a:pt x="11528" y="2739"/>
                              </a:cubicBezTo>
                              <a:lnTo>
                                <a:pt x="11528" y="1867"/>
                              </a:lnTo>
                              <a:lnTo>
                                <a:pt x="7220" y="1867"/>
                              </a:lnTo>
                              <a:lnTo>
                                <a:pt x="7220" y="2739"/>
                              </a:lnTo>
                              <a:cubicBezTo>
                                <a:pt x="7220" y="3548"/>
                                <a:pt x="6553" y="4233"/>
                                <a:pt x="5764" y="4233"/>
                              </a:cubicBezTo>
                              <a:lnTo>
                                <a:pt x="4854" y="4233"/>
                              </a:lnTo>
                              <a:cubicBezTo>
                                <a:pt x="4065" y="4233"/>
                                <a:pt x="3398" y="3548"/>
                                <a:pt x="3398" y="2739"/>
                              </a:cubicBezTo>
                              <a:lnTo>
                                <a:pt x="3398" y="1867"/>
                              </a:lnTo>
                              <a:lnTo>
                                <a:pt x="1396" y="1867"/>
                              </a:lnTo>
                              <a:cubicBezTo>
                                <a:pt x="607" y="1867"/>
                                <a:pt x="0" y="2490"/>
                                <a:pt x="0" y="3299"/>
                              </a:cubicBezTo>
                              <a:lnTo>
                                <a:pt x="0" y="17367"/>
                              </a:lnTo>
                              <a:cubicBezTo>
                                <a:pt x="0" y="18176"/>
                                <a:pt x="607" y="18861"/>
                                <a:pt x="1396" y="18861"/>
                              </a:cubicBezTo>
                              <a:lnTo>
                                <a:pt x="12378" y="18861"/>
                              </a:lnTo>
                              <a:cubicBezTo>
                                <a:pt x="12196" y="18363"/>
                                <a:pt x="12135" y="17803"/>
                                <a:pt x="12135" y="17243"/>
                              </a:cubicBezTo>
                              <a:lnTo>
                                <a:pt x="12135" y="17180"/>
                              </a:lnTo>
                              <a:close/>
                              <a:moveTo>
                                <a:pt x="4854" y="3424"/>
                              </a:moveTo>
                              <a:lnTo>
                                <a:pt x="5764" y="3424"/>
                              </a:lnTo>
                              <a:cubicBezTo>
                                <a:pt x="6128" y="3424"/>
                                <a:pt x="6431" y="3112"/>
                                <a:pt x="6431" y="2739"/>
                              </a:cubicBezTo>
                              <a:lnTo>
                                <a:pt x="6431" y="685"/>
                              </a:lnTo>
                              <a:cubicBezTo>
                                <a:pt x="6431" y="311"/>
                                <a:pt x="6128" y="0"/>
                                <a:pt x="5764" y="0"/>
                              </a:cubicBezTo>
                              <a:lnTo>
                                <a:pt x="4854" y="0"/>
                              </a:lnTo>
                              <a:cubicBezTo>
                                <a:pt x="4490" y="0"/>
                                <a:pt x="4187" y="311"/>
                                <a:pt x="4187" y="685"/>
                              </a:cubicBezTo>
                              <a:lnTo>
                                <a:pt x="4187" y="2739"/>
                              </a:lnTo>
                              <a:cubicBezTo>
                                <a:pt x="4187" y="3112"/>
                                <a:pt x="4490" y="3424"/>
                                <a:pt x="4854" y="3424"/>
                              </a:cubicBezTo>
                              <a:close/>
                              <a:moveTo>
                                <a:pt x="11285" y="13508"/>
                              </a:moveTo>
                              <a:lnTo>
                                <a:pt x="10133" y="13508"/>
                              </a:lnTo>
                              <a:cubicBezTo>
                                <a:pt x="9890" y="13508"/>
                                <a:pt x="9708" y="13695"/>
                                <a:pt x="9708" y="13944"/>
                              </a:cubicBezTo>
                              <a:lnTo>
                                <a:pt x="9708" y="15126"/>
                              </a:lnTo>
                              <a:cubicBezTo>
                                <a:pt x="9708" y="15375"/>
                                <a:pt x="9890" y="15562"/>
                                <a:pt x="10133" y="15562"/>
                              </a:cubicBezTo>
                              <a:lnTo>
                                <a:pt x="11285" y="15562"/>
                              </a:lnTo>
                              <a:cubicBezTo>
                                <a:pt x="11528" y="15562"/>
                                <a:pt x="11710" y="15375"/>
                                <a:pt x="11710" y="15126"/>
                              </a:cubicBezTo>
                              <a:lnTo>
                                <a:pt x="11710" y="13944"/>
                              </a:lnTo>
                              <a:cubicBezTo>
                                <a:pt x="11710" y="13695"/>
                                <a:pt x="11528" y="13508"/>
                                <a:pt x="11285" y="13508"/>
                              </a:cubicBezTo>
                              <a:close/>
                              <a:moveTo>
                                <a:pt x="8616" y="13508"/>
                              </a:moveTo>
                              <a:lnTo>
                                <a:pt x="7463" y="13508"/>
                              </a:lnTo>
                              <a:cubicBezTo>
                                <a:pt x="7220" y="13508"/>
                                <a:pt x="7038" y="13695"/>
                                <a:pt x="7038" y="13944"/>
                              </a:cubicBezTo>
                              <a:lnTo>
                                <a:pt x="7038" y="15126"/>
                              </a:lnTo>
                              <a:cubicBezTo>
                                <a:pt x="7038" y="15375"/>
                                <a:pt x="7220" y="15562"/>
                                <a:pt x="7463" y="15562"/>
                              </a:cubicBezTo>
                              <a:lnTo>
                                <a:pt x="8616" y="15562"/>
                              </a:lnTo>
                              <a:cubicBezTo>
                                <a:pt x="8858" y="15562"/>
                                <a:pt x="9040" y="15375"/>
                                <a:pt x="9040" y="15126"/>
                              </a:cubicBezTo>
                              <a:lnTo>
                                <a:pt x="9040" y="13944"/>
                              </a:lnTo>
                              <a:cubicBezTo>
                                <a:pt x="8980" y="13695"/>
                                <a:pt x="8798" y="13508"/>
                                <a:pt x="8616" y="13508"/>
                              </a:cubicBezTo>
                              <a:close/>
                              <a:moveTo>
                                <a:pt x="5885" y="10831"/>
                              </a:moveTo>
                              <a:lnTo>
                                <a:pt x="4733" y="10831"/>
                              </a:lnTo>
                              <a:cubicBezTo>
                                <a:pt x="4490" y="10831"/>
                                <a:pt x="4308" y="11018"/>
                                <a:pt x="4308" y="11267"/>
                              </a:cubicBezTo>
                              <a:lnTo>
                                <a:pt x="4308" y="12450"/>
                              </a:lnTo>
                              <a:cubicBezTo>
                                <a:pt x="4308" y="12699"/>
                                <a:pt x="4490" y="12885"/>
                                <a:pt x="4733" y="12885"/>
                              </a:cubicBezTo>
                              <a:lnTo>
                                <a:pt x="5885" y="12885"/>
                              </a:lnTo>
                              <a:cubicBezTo>
                                <a:pt x="6128" y="12885"/>
                                <a:pt x="6310" y="12699"/>
                                <a:pt x="6310" y="12450"/>
                              </a:cubicBezTo>
                              <a:lnTo>
                                <a:pt x="6310" y="11267"/>
                              </a:lnTo>
                              <a:cubicBezTo>
                                <a:pt x="6310" y="11018"/>
                                <a:pt x="6128" y="10831"/>
                                <a:pt x="5885" y="10831"/>
                              </a:cubicBezTo>
                              <a:close/>
                              <a:moveTo>
                                <a:pt x="17353" y="12885"/>
                              </a:moveTo>
                              <a:cubicBezTo>
                                <a:pt x="14987" y="12885"/>
                                <a:pt x="13106" y="14815"/>
                                <a:pt x="13106" y="17243"/>
                              </a:cubicBezTo>
                              <a:cubicBezTo>
                                <a:pt x="13106" y="19670"/>
                                <a:pt x="14987" y="21600"/>
                                <a:pt x="17353" y="21600"/>
                              </a:cubicBezTo>
                              <a:cubicBezTo>
                                <a:pt x="19719" y="21600"/>
                                <a:pt x="21600" y="19670"/>
                                <a:pt x="21600" y="17243"/>
                              </a:cubicBezTo>
                              <a:cubicBezTo>
                                <a:pt x="21600" y="14815"/>
                                <a:pt x="19719" y="12885"/>
                                <a:pt x="17353" y="12885"/>
                              </a:cubicBezTo>
                              <a:close/>
                              <a:moveTo>
                                <a:pt x="19658" y="18737"/>
                              </a:moveTo>
                              <a:lnTo>
                                <a:pt x="18809" y="19608"/>
                              </a:lnTo>
                              <a:lnTo>
                                <a:pt x="17413" y="18176"/>
                              </a:lnTo>
                              <a:lnTo>
                                <a:pt x="16018" y="19608"/>
                              </a:lnTo>
                              <a:lnTo>
                                <a:pt x="15169" y="18737"/>
                              </a:lnTo>
                              <a:lnTo>
                                <a:pt x="16564" y="17305"/>
                              </a:lnTo>
                              <a:lnTo>
                                <a:pt x="15169" y="15873"/>
                              </a:lnTo>
                              <a:lnTo>
                                <a:pt x="16018" y="15002"/>
                              </a:lnTo>
                              <a:lnTo>
                                <a:pt x="17413" y="16433"/>
                              </a:lnTo>
                              <a:lnTo>
                                <a:pt x="18809" y="15002"/>
                              </a:lnTo>
                              <a:lnTo>
                                <a:pt x="19658" y="15873"/>
                              </a:lnTo>
                              <a:lnTo>
                                <a:pt x="18263" y="17305"/>
                              </a:lnTo>
                              <a:lnTo>
                                <a:pt x="19658" y="18737"/>
                              </a:lnTo>
                              <a:close/>
                              <a:moveTo>
                                <a:pt x="14440" y="12450"/>
                              </a:moveTo>
                              <a:lnTo>
                                <a:pt x="14440" y="11267"/>
                              </a:lnTo>
                              <a:cubicBezTo>
                                <a:pt x="14440" y="11018"/>
                                <a:pt x="14258" y="10831"/>
                                <a:pt x="14016" y="10831"/>
                              </a:cubicBezTo>
                              <a:lnTo>
                                <a:pt x="12863" y="10831"/>
                              </a:lnTo>
                              <a:cubicBezTo>
                                <a:pt x="12620" y="10831"/>
                                <a:pt x="12438" y="11018"/>
                                <a:pt x="12438" y="11267"/>
                              </a:cubicBezTo>
                              <a:lnTo>
                                <a:pt x="12438" y="12450"/>
                              </a:lnTo>
                              <a:cubicBezTo>
                                <a:pt x="12438" y="12699"/>
                                <a:pt x="12620" y="12885"/>
                                <a:pt x="12863" y="12885"/>
                              </a:cubicBezTo>
                              <a:lnTo>
                                <a:pt x="14016" y="12885"/>
                              </a:lnTo>
                              <a:cubicBezTo>
                                <a:pt x="14198" y="12885"/>
                                <a:pt x="14440" y="12636"/>
                                <a:pt x="14440" y="12450"/>
                              </a:cubicBezTo>
                              <a:close/>
                              <a:moveTo>
                                <a:pt x="6310" y="8528"/>
                              </a:moveTo>
                              <a:cubicBezTo>
                                <a:pt x="6310" y="8279"/>
                                <a:pt x="6128" y="8092"/>
                                <a:pt x="5885" y="8092"/>
                              </a:cubicBezTo>
                              <a:lnTo>
                                <a:pt x="4733" y="8092"/>
                              </a:lnTo>
                              <a:cubicBezTo>
                                <a:pt x="4490" y="8092"/>
                                <a:pt x="4308" y="8279"/>
                                <a:pt x="4308" y="8528"/>
                              </a:cubicBezTo>
                              <a:lnTo>
                                <a:pt x="4308" y="9711"/>
                              </a:lnTo>
                              <a:cubicBezTo>
                                <a:pt x="4308" y="9960"/>
                                <a:pt x="4490" y="10146"/>
                                <a:pt x="4733" y="10146"/>
                              </a:cubicBezTo>
                              <a:lnTo>
                                <a:pt x="5885" y="10146"/>
                              </a:lnTo>
                              <a:cubicBezTo>
                                <a:pt x="6128" y="10146"/>
                                <a:pt x="6310" y="9960"/>
                                <a:pt x="6310" y="9711"/>
                              </a:cubicBezTo>
                              <a:lnTo>
                                <a:pt x="6310" y="8528"/>
                              </a:lnTo>
                              <a:close/>
                              <a:moveTo>
                                <a:pt x="8980" y="8528"/>
                              </a:moveTo>
                              <a:cubicBezTo>
                                <a:pt x="8980" y="8279"/>
                                <a:pt x="8798" y="8092"/>
                                <a:pt x="8555" y="8092"/>
                              </a:cubicBezTo>
                              <a:lnTo>
                                <a:pt x="7402" y="8092"/>
                              </a:lnTo>
                              <a:cubicBezTo>
                                <a:pt x="7160" y="8092"/>
                                <a:pt x="6978" y="8279"/>
                                <a:pt x="6978" y="8528"/>
                              </a:cubicBezTo>
                              <a:lnTo>
                                <a:pt x="6978" y="9711"/>
                              </a:lnTo>
                              <a:cubicBezTo>
                                <a:pt x="6978" y="9960"/>
                                <a:pt x="7160" y="10146"/>
                                <a:pt x="7402" y="10146"/>
                              </a:cubicBezTo>
                              <a:lnTo>
                                <a:pt x="8555" y="10146"/>
                              </a:lnTo>
                              <a:cubicBezTo>
                                <a:pt x="8798" y="10146"/>
                                <a:pt x="8980" y="9960"/>
                                <a:pt x="8980" y="9711"/>
                              </a:cubicBezTo>
                              <a:lnTo>
                                <a:pt x="8980" y="852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858EAA" id="Grupo 12" o:spid="_x0000_s1026" alt="&quot;&quot;" style="position:absolute;margin-left:9.45pt;margin-top:-125.3pt;width:539.75pt;height:182.25pt;z-index:-251650560;mso-height-relative:margin" coordsize="68548,243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">
              <v:rect id="Rectángulo 5" o:spid="_x0000_s1027" style="position:absolute;top:13071;width:68548;height:11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8" type="#_x0000_t75" alt="diseño de burbujas" style="position:absolute;width:68548;height:2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">
                <v:imagedata r:id="rId3" o:title="diseño de burbujas" cropbottom="38140f" cropright="699f"/>
              </v:shape>
              <v:shape id="Rectángulo con las esquinas del mismo lado redondeadas 14" o:spid="_x0000_s1029" style="position:absolute;left:2754;top:13071;width:8859;height:8572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Forma" o:spid="_x0000_s1030" style="position:absolute;left:5040;top:15826;width:4522;height:44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" path="m11710,11267v,-249,-182,-436,-425,-436l10133,10831v-243,,-425,187,-425,436l9708,12450v,249,182,435,425,435l11285,12885v243,,425,-186,425,-435l11710,11267xm11710,8528v,-249,-182,-436,-425,-436l10133,8092v-243,,-425,187,-425,436l9708,9711v,249,182,435,425,435l11285,10146v243,,425,-186,425,-435l11710,8528xm8980,11267v,-249,-182,-436,-425,-436l7402,10831v-242,,-424,187,-424,436l6978,12450v,249,182,435,424,435l8555,12885v243,,425,-186,425,-435l8980,11267xm12984,3424r910,c14258,3424,14562,3112,14562,2739r,-2054c14562,311,14258,,13894,r-910,c12620,,12317,311,12317,685r,2054c12317,3112,12620,3424,12984,3424xm12135,17180r-10497,l1638,6225r15472,l17110,11889r243,c17838,11889,18324,11952,18748,12076r,-8777c18748,2490,18142,1867,17353,1867r-2002,l15351,2739v,809,-668,1494,-1457,1494l12984,4233v-788,,-1456,-685,-1456,-1494l11528,1867r-4308,l7220,2739v,809,-667,1494,-1456,1494l4854,4233v-789,,-1456,-685,-1456,-1494l3398,1867r-2002,c607,1867,,2490,,3299l,17367v,809,607,1494,1396,1494l12378,18861v-182,-498,-243,-1058,-243,-1618l12135,17180xm4854,3424r910,c6128,3424,6431,3112,6431,2739r,-2054c6431,311,6128,,5764,l4854,c4490,,4187,311,4187,685r,2054c4187,3112,4490,3424,4854,3424xm11285,13508r-1152,c9890,13508,9708,13695,9708,13944r,1182c9708,15375,9890,15562,10133,15562r1152,c11528,15562,11710,15375,11710,15126r,-1182c11710,13695,11528,13508,11285,13508xm8616,13508r-1153,c7220,13508,7038,13695,7038,13944r,1182c7038,15375,7220,15562,7463,15562r1153,c8858,15562,9040,15375,9040,15126r,-1182c8980,13695,8798,13508,8616,13508xm5885,10831r-1152,c4490,10831,4308,11018,4308,11267r,1183c4308,12699,4490,12885,4733,12885r1152,c6128,12885,6310,12699,6310,12450r,-1183c6310,11018,6128,10831,5885,10831xm17353,12885v-2366,,-4247,1930,-4247,4358c13106,19670,14987,21600,17353,21600v2366,,4247,-1930,4247,-4357c21600,14815,19719,12885,17353,12885xm19658,18737r-849,871l17413,18176r-1395,1432l15169,18737r1395,-1432l15169,15873r849,-871l17413,16433r1396,-1431l19658,15873r-1395,1432l19658,18737xm14440,12450r,-1183c14440,11018,14258,10831,14016,10831r-1153,c12620,10831,12438,11018,12438,11267r,1183c12438,12699,12620,12885,12863,12885r1153,c14198,12885,14440,12636,14440,12450xm6310,8528v,-249,-182,-436,-425,-436l4733,8092v-243,,-425,187,-425,436l4308,9711v,249,182,435,425,435l5885,10146v243,,425,-186,425,-435l6310,8528xm8980,8528v,-249,-182,-436,-425,-436l7402,8092v-242,,-424,187,-424,436l6978,9711v,249,182,435,424,435l8555,10146v243,,425,-186,425,-435l8980,8528xe" fillcolor="#1f497d [3215]" stroked="f" strokeweight="1pt">
                <v:stroke miterlimit="4" joinstyle="miter"/>
                <v:path arrowok="t" o:extrusionok="f" o:connecttype="custom" o:connectlocs="226060,220345;226060,220345;226060,220345;226060,220345" o:connectangles="0,90,180,270"/>
              </v:shape>
            </v:group>
          </w:pict>
        </mc:Fallback>
      </mc:AlternateContent>
    </w:r>
    <w:r w:rsidR="004F2E3B" w:rsidRPr="004F2E3B">
      <w:rPr>
        <w:b/>
        <w:bCs/>
        <w:color w:val="FFFFFF" w:themeColor="background1"/>
        <w:sz w:val="32"/>
        <w:szCs w:val="32"/>
      </w:rPr>
      <w:t>Formulario inscripción proyectos investigación extensión</w:t>
    </w:r>
    <w:r w:rsidR="004F2E3B" w:rsidRPr="004F2E3B">
      <w:rPr>
        <w:b/>
        <w:bCs/>
        <w:noProof/>
        <w:color w:val="FFFFFF" w:themeColor="background1"/>
        <w:sz w:val="32"/>
        <w:szCs w:val="32"/>
        <w:lang w:bidi="es-ES"/>
      </w:rPr>
      <w:t xml:space="preserve"> </w:t>
    </w:r>
  </w:p>
  <w:p w14:paraId="3A547F04" w14:textId="043CF723" w:rsidR="00BC1B68" w:rsidRPr="004F2E3B" w:rsidRDefault="00496F9F" w:rsidP="004F2E3B">
    <w:pPr>
      <w:pStyle w:val="Encabezado"/>
      <w:jc w:val="center"/>
      <w:rPr>
        <w:b/>
        <w:bCs/>
        <w:color w:val="FFFFFF" w:themeColor="background1"/>
        <w:sz w:val="32"/>
        <w:szCs w:val="32"/>
      </w:rPr>
    </w:pPr>
    <w:r w:rsidRPr="004F2E3B">
      <w:rPr>
        <w:b/>
        <w:bCs/>
        <w:noProof/>
        <w:color w:val="FFFFFF" w:themeColor="background1"/>
        <w:sz w:val="32"/>
        <w:szCs w:val="32"/>
        <w:lang w:bidi="es-ES"/>
      </w:rPr>
      <w:t xml:space="preserve"> </w:t>
    </w:r>
    <w:r w:rsidR="00CC0918">
      <w:rPr>
        <w:b/>
        <w:bCs/>
        <w:noProof/>
        <w:color w:val="FFFFFF" w:themeColor="background1"/>
        <w:sz w:val="32"/>
        <w:szCs w:val="32"/>
        <w:lang w:bidi="es-ES"/>
      </w:rPr>
      <w:t>Versión 2.0    /   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06C"/>
    <w:multiLevelType w:val="multilevel"/>
    <w:tmpl w:val="40D8EE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546F5B"/>
    <w:multiLevelType w:val="multilevel"/>
    <w:tmpl w:val="8CC26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E35D38"/>
    <w:multiLevelType w:val="multilevel"/>
    <w:tmpl w:val="0740A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4A7133"/>
    <w:multiLevelType w:val="multilevel"/>
    <w:tmpl w:val="E7344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16008E"/>
    <w:multiLevelType w:val="multilevel"/>
    <w:tmpl w:val="F07C5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B720B7"/>
    <w:multiLevelType w:val="multilevel"/>
    <w:tmpl w:val="A6C43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A908E7"/>
    <w:multiLevelType w:val="multilevel"/>
    <w:tmpl w:val="6C183B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D273713"/>
    <w:multiLevelType w:val="multilevel"/>
    <w:tmpl w:val="34CAB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421C60"/>
    <w:multiLevelType w:val="multilevel"/>
    <w:tmpl w:val="80EAF7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BC61B2D"/>
    <w:multiLevelType w:val="multilevel"/>
    <w:tmpl w:val="9A0C4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1347607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30414986">
    <w:abstractNumId w:val="7"/>
  </w:num>
  <w:num w:numId="3" w16cid:durableId="1487629663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04411345">
    <w:abstractNumId w:val="3"/>
  </w:num>
  <w:num w:numId="5" w16cid:durableId="689064015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2243881">
    <w:abstractNumId w:val="5"/>
  </w:num>
  <w:num w:numId="7" w16cid:durableId="404836431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22142830">
    <w:abstractNumId w:val="4"/>
  </w:num>
  <w:num w:numId="9" w16cid:durableId="2005158093">
    <w:abstractNumId w:val="1"/>
  </w:num>
  <w:num w:numId="10" w16cid:durableId="16164780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9A0"/>
    <w:rsid w:val="00003CE8"/>
    <w:rsid w:val="00006F61"/>
    <w:rsid w:val="0001290B"/>
    <w:rsid w:val="0005176D"/>
    <w:rsid w:val="00053C3E"/>
    <w:rsid w:val="00057AEE"/>
    <w:rsid w:val="00085D95"/>
    <w:rsid w:val="00086DA8"/>
    <w:rsid w:val="000B1BC3"/>
    <w:rsid w:val="000B43A9"/>
    <w:rsid w:val="000C75BF"/>
    <w:rsid w:val="000D23E4"/>
    <w:rsid w:val="000E57D7"/>
    <w:rsid w:val="000F07DB"/>
    <w:rsid w:val="00110721"/>
    <w:rsid w:val="001257F0"/>
    <w:rsid w:val="001378BD"/>
    <w:rsid w:val="00142784"/>
    <w:rsid w:val="00162F83"/>
    <w:rsid w:val="001825F0"/>
    <w:rsid w:val="001A199E"/>
    <w:rsid w:val="001B3510"/>
    <w:rsid w:val="001C5C83"/>
    <w:rsid w:val="001E11A1"/>
    <w:rsid w:val="001F6AD9"/>
    <w:rsid w:val="00206942"/>
    <w:rsid w:val="00231987"/>
    <w:rsid w:val="002348EC"/>
    <w:rsid w:val="00241CD1"/>
    <w:rsid w:val="00250EFB"/>
    <w:rsid w:val="0025130C"/>
    <w:rsid w:val="00256391"/>
    <w:rsid w:val="002633EB"/>
    <w:rsid w:val="00265218"/>
    <w:rsid w:val="002B77DE"/>
    <w:rsid w:val="002D3663"/>
    <w:rsid w:val="002D3842"/>
    <w:rsid w:val="002D7BDA"/>
    <w:rsid w:val="002E5C1C"/>
    <w:rsid w:val="002F41B6"/>
    <w:rsid w:val="002F6D69"/>
    <w:rsid w:val="003024CB"/>
    <w:rsid w:val="00303733"/>
    <w:rsid w:val="00324554"/>
    <w:rsid w:val="00327930"/>
    <w:rsid w:val="00334B0F"/>
    <w:rsid w:val="00337C0F"/>
    <w:rsid w:val="0034137F"/>
    <w:rsid w:val="00347DA4"/>
    <w:rsid w:val="00365DBD"/>
    <w:rsid w:val="00366F6D"/>
    <w:rsid w:val="003860C1"/>
    <w:rsid w:val="003965BC"/>
    <w:rsid w:val="003B376B"/>
    <w:rsid w:val="003B425A"/>
    <w:rsid w:val="003D1AF7"/>
    <w:rsid w:val="003E0129"/>
    <w:rsid w:val="003E5F6E"/>
    <w:rsid w:val="003F4016"/>
    <w:rsid w:val="00435E8C"/>
    <w:rsid w:val="004401AF"/>
    <w:rsid w:val="004572B7"/>
    <w:rsid w:val="00463B35"/>
    <w:rsid w:val="00480ECD"/>
    <w:rsid w:val="00481EF6"/>
    <w:rsid w:val="00482917"/>
    <w:rsid w:val="00496F9F"/>
    <w:rsid w:val="004A373B"/>
    <w:rsid w:val="004A52BF"/>
    <w:rsid w:val="004B36E0"/>
    <w:rsid w:val="004B3DA9"/>
    <w:rsid w:val="004C2F50"/>
    <w:rsid w:val="004C770C"/>
    <w:rsid w:val="004D63CA"/>
    <w:rsid w:val="004E2C41"/>
    <w:rsid w:val="004E31E0"/>
    <w:rsid w:val="004F2E3B"/>
    <w:rsid w:val="00503A2D"/>
    <w:rsid w:val="005121B6"/>
    <w:rsid w:val="00517C2D"/>
    <w:rsid w:val="00520A96"/>
    <w:rsid w:val="00534664"/>
    <w:rsid w:val="00562990"/>
    <w:rsid w:val="005743F0"/>
    <w:rsid w:val="005910A4"/>
    <w:rsid w:val="005926A0"/>
    <w:rsid w:val="005A1056"/>
    <w:rsid w:val="005B541A"/>
    <w:rsid w:val="005C4E65"/>
    <w:rsid w:val="005D124E"/>
    <w:rsid w:val="005D2230"/>
    <w:rsid w:val="00612ED9"/>
    <w:rsid w:val="00613485"/>
    <w:rsid w:val="00613C85"/>
    <w:rsid w:val="0065002A"/>
    <w:rsid w:val="0065346C"/>
    <w:rsid w:val="0067408B"/>
    <w:rsid w:val="006A2A5D"/>
    <w:rsid w:val="006B65FC"/>
    <w:rsid w:val="006C2017"/>
    <w:rsid w:val="006C7A40"/>
    <w:rsid w:val="00704965"/>
    <w:rsid w:val="00705232"/>
    <w:rsid w:val="00706046"/>
    <w:rsid w:val="0071089C"/>
    <w:rsid w:val="007144F1"/>
    <w:rsid w:val="00715A29"/>
    <w:rsid w:val="00727165"/>
    <w:rsid w:val="007326B5"/>
    <w:rsid w:val="007508D2"/>
    <w:rsid w:val="00751B58"/>
    <w:rsid w:val="00774A72"/>
    <w:rsid w:val="00774D5D"/>
    <w:rsid w:val="0079071F"/>
    <w:rsid w:val="007916C8"/>
    <w:rsid w:val="007B52D2"/>
    <w:rsid w:val="007C1F7D"/>
    <w:rsid w:val="007D2EF2"/>
    <w:rsid w:val="007D4902"/>
    <w:rsid w:val="007D6BDF"/>
    <w:rsid w:val="007E2379"/>
    <w:rsid w:val="007E3DB2"/>
    <w:rsid w:val="007E3F12"/>
    <w:rsid w:val="007E7D4B"/>
    <w:rsid w:val="007F49A8"/>
    <w:rsid w:val="007F68D6"/>
    <w:rsid w:val="008174D1"/>
    <w:rsid w:val="00833AC2"/>
    <w:rsid w:val="008374E8"/>
    <w:rsid w:val="008406AB"/>
    <w:rsid w:val="0084460E"/>
    <w:rsid w:val="008612A6"/>
    <w:rsid w:val="00862535"/>
    <w:rsid w:val="00863381"/>
    <w:rsid w:val="0089677B"/>
    <w:rsid w:val="008B5F9A"/>
    <w:rsid w:val="008B6BE4"/>
    <w:rsid w:val="008D3EE1"/>
    <w:rsid w:val="008D509F"/>
    <w:rsid w:val="008E2A2D"/>
    <w:rsid w:val="008E3ECF"/>
    <w:rsid w:val="00905C1B"/>
    <w:rsid w:val="00951A07"/>
    <w:rsid w:val="00963F67"/>
    <w:rsid w:val="00964966"/>
    <w:rsid w:val="00981016"/>
    <w:rsid w:val="0098678C"/>
    <w:rsid w:val="009B247B"/>
    <w:rsid w:val="009C528F"/>
    <w:rsid w:val="009C799D"/>
    <w:rsid w:val="009C7B3C"/>
    <w:rsid w:val="009E6AC6"/>
    <w:rsid w:val="00A15650"/>
    <w:rsid w:val="00A21516"/>
    <w:rsid w:val="00A266C5"/>
    <w:rsid w:val="00A3321A"/>
    <w:rsid w:val="00A540DB"/>
    <w:rsid w:val="00A552B4"/>
    <w:rsid w:val="00A638E0"/>
    <w:rsid w:val="00AA1E1B"/>
    <w:rsid w:val="00AA2CF2"/>
    <w:rsid w:val="00AB11F0"/>
    <w:rsid w:val="00AB5869"/>
    <w:rsid w:val="00AB7648"/>
    <w:rsid w:val="00AC7198"/>
    <w:rsid w:val="00AD11A2"/>
    <w:rsid w:val="00AE3FB7"/>
    <w:rsid w:val="00B03052"/>
    <w:rsid w:val="00B07D0F"/>
    <w:rsid w:val="00B1171C"/>
    <w:rsid w:val="00B122BA"/>
    <w:rsid w:val="00B217F2"/>
    <w:rsid w:val="00B21F27"/>
    <w:rsid w:val="00B24F68"/>
    <w:rsid w:val="00B26D4B"/>
    <w:rsid w:val="00B609BC"/>
    <w:rsid w:val="00B7234D"/>
    <w:rsid w:val="00B74D0A"/>
    <w:rsid w:val="00BA2730"/>
    <w:rsid w:val="00BB03F8"/>
    <w:rsid w:val="00BB7C8C"/>
    <w:rsid w:val="00BC1605"/>
    <w:rsid w:val="00BC1B68"/>
    <w:rsid w:val="00BE1C22"/>
    <w:rsid w:val="00BE6B64"/>
    <w:rsid w:val="00BF4F81"/>
    <w:rsid w:val="00BF5A49"/>
    <w:rsid w:val="00C033F1"/>
    <w:rsid w:val="00C15315"/>
    <w:rsid w:val="00C209A0"/>
    <w:rsid w:val="00C31033"/>
    <w:rsid w:val="00C33775"/>
    <w:rsid w:val="00C41CE6"/>
    <w:rsid w:val="00C7327F"/>
    <w:rsid w:val="00C86BFC"/>
    <w:rsid w:val="00C95E1D"/>
    <w:rsid w:val="00C96F93"/>
    <w:rsid w:val="00CC0918"/>
    <w:rsid w:val="00CC650A"/>
    <w:rsid w:val="00CD7808"/>
    <w:rsid w:val="00CF016C"/>
    <w:rsid w:val="00CF48CF"/>
    <w:rsid w:val="00D15B4E"/>
    <w:rsid w:val="00D24567"/>
    <w:rsid w:val="00D30908"/>
    <w:rsid w:val="00D41D06"/>
    <w:rsid w:val="00D4436A"/>
    <w:rsid w:val="00D52540"/>
    <w:rsid w:val="00D65012"/>
    <w:rsid w:val="00D65991"/>
    <w:rsid w:val="00D82A04"/>
    <w:rsid w:val="00D86513"/>
    <w:rsid w:val="00DA2B4D"/>
    <w:rsid w:val="00DC1E72"/>
    <w:rsid w:val="00E0160F"/>
    <w:rsid w:val="00E237E0"/>
    <w:rsid w:val="00E53AFF"/>
    <w:rsid w:val="00E54D8E"/>
    <w:rsid w:val="00E70F47"/>
    <w:rsid w:val="00F02AC0"/>
    <w:rsid w:val="00F20894"/>
    <w:rsid w:val="00F278A2"/>
    <w:rsid w:val="00F27B67"/>
    <w:rsid w:val="00F36DEB"/>
    <w:rsid w:val="00F54C12"/>
    <w:rsid w:val="00F6703E"/>
    <w:rsid w:val="00F8443B"/>
    <w:rsid w:val="00FC0271"/>
    <w:rsid w:val="00FC31EE"/>
    <w:rsid w:val="00FE5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A442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="Franklin Gothic Book" w:hAnsi="Franklin Gothic Book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F9F"/>
    <w:pPr>
      <w:spacing w:after="240"/>
    </w:pPr>
    <w:rPr>
      <w:rFonts w:asciiTheme="minorHAnsi" w:hAnsiTheme="minorHAnsi"/>
      <w:color w:val="000000"/>
      <w:sz w:val="22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53AFF"/>
  </w:style>
  <w:style w:type="paragraph" w:styleId="Piedepgina">
    <w:name w:val="footer"/>
    <w:basedOn w:val="Normal"/>
    <w:link w:val="Piedepgina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53AFF"/>
  </w:style>
  <w:style w:type="table" w:styleId="Tablaconcuadrcula">
    <w:name w:val="Table Grid"/>
    <w:basedOn w:val="Tabla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tuloCar">
    <w:name w:val="Título Car"/>
    <w:link w:val="Ttulo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o">
    <w:name w:val="Texto"/>
    <w:basedOn w:val="Normal"/>
    <w:next w:val="Normal"/>
    <w:uiPriority w:val="1"/>
    <w:qFormat/>
    <w:rsid w:val="00265218"/>
  </w:style>
  <w:style w:type="paragraph" w:customStyle="1" w:styleId="Textoazul">
    <w:name w:val="Texto azul"/>
    <w:basedOn w:val="Normal"/>
    <w:uiPriority w:val="3"/>
    <w:qFormat/>
    <w:rsid w:val="00496F9F"/>
    <w:pPr>
      <w:spacing w:after="120"/>
    </w:pPr>
    <w:rPr>
      <w:color w:val="1F497D" w:themeColor="text2"/>
    </w:rPr>
  </w:style>
  <w:style w:type="paragraph" w:customStyle="1" w:styleId="Contactos">
    <w:name w:val="Contactos"/>
    <w:basedOn w:val="Normal"/>
    <w:uiPriority w:val="5"/>
    <w:qFormat/>
    <w:rsid w:val="00496F9F"/>
    <w:pPr>
      <w:spacing w:after="0"/>
      <w:jc w:val="center"/>
    </w:pPr>
    <w:rPr>
      <w:color w:val="1F497D" w:themeColor="text2"/>
      <w:sz w:val="20"/>
      <w:szCs w:val="20"/>
    </w:rPr>
  </w:style>
  <w:style w:type="character" w:styleId="Textodelmarcadordeposicin">
    <w:name w:val="Placeholder Text"/>
    <w:uiPriority w:val="99"/>
    <w:semiHidden/>
    <w:rsid w:val="00E53AFF"/>
    <w:rPr>
      <w:color w:val="808080"/>
    </w:rPr>
  </w:style>
  <w:style w:type="paragraph" w:customStyle="1" w:styleId="Textoennegrita1">
    <w:name w:val="Texto en negrita1"/>
    <w:basedOn w:val="Texto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Textoennegritaazul">
    <w:name w:val="Texto en negrita azul"/>
    <w:basedOn w:val="Textoazul"/>
    <w:uiPriority w:val="4"/>
    <w:qFormat/>
    <w:rsid w:val="001A199E"/>
    <w:rPr>
      <w:b/>
      <w:bCs/>
      <w:sz w:val="24"/>
    </w:rPr>
  </w:style>
  <w:style w:type="paragraph" w:customStyle="1" w:styleId="Notas">
    <w:name w:val="Notas"/>
    <w:basedOn w:val="Textoazul"/>
    <w:uiPriority w:val="6"/>
    <w:qFormat/>
    <w:rsid w:val="00496F9F"/>
    <w:rPr>
      <w:i/>
      <w:iCs/>
      <w:sz w:val="20"/>
    </w:rPr>
  </w:style>
  <w:style w:type="paragraph" w:customStyle="1" w:styleId="Textocentrado">
    <w:name w:val="Texto (centrado)"/>
    <w:basedOn w:val="Texto"/>
    <w:semiHidden/>
    <w:rsid w:val="005C4E65"/>
    <w:pPr>
      <w:spacing w:after="120"/>
      <w:jc w:val="center"/>
    </w:pPr>
    <w:rPr>
      <w:rFonts w:eastAsia="Times New Roman"/>
      <w:szCs w:val="20"/>
    </w:rPr>
  </w:style>
  <w:style w:type="paragraph" w:customStyle="1" w:styleId="Textoennegritacentrado">
    <w:name w:val="Texto en negrita (centrado)"/>
    <w:basedOn w:val="Textoennegrita1"/>
    <w:semiHidden/>
    <w:rsid w:val="005C4E65"/>
    <w:pPr>
      <w:jc w:val="center"/>
    </w:pPr>
    <w:rPr>
      <w:rFonts w:eastAsia="Times New Roman"/>
      <w:szCs w:val="20"/>
    </w:rPr>
  </w:style>
  <w:style w:type="paragraph" w:customStyle="1" w:styleId="Textodetablaennegrita">
    <w:name w:val="Texto de tabla en negrita"/>
    <w:basedOn w:val="Textoennegrita1"/>
    <w:qFormat/>
    <w:rsid w:val="0079071F"/>
    <w:pPr>
      <w:jc w:val="center"/>
    </w:pPr>
  </w:style>
  <w:style w:type="character" w:styleId="Refdecomentario">
    <w:name w:val="annotation reference"/>
    <w:basedOn w:val="Fuentedeprrafopredeter"/>
    <w:uiPriority w:val="99"/>
    <w:semiHidden/>
    <w:unhideWhenUsed/>
    <w:rsid w:val="00BE1C2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E1C2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E1C22"/>
    <w:rPr>
      <w:rFonts w:asciiTheme="minorHAnsi" w:hAnsiTheme="minorHAnsi"/>
      <w:color w:val="00000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E1C2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E1C22"/>
    <w:rPr>
      <w:rFonts w:asciiTheme="minorHAnsi" w:hAnsiTheme="minorHAnsi"/>
      <w:b/>
      <w:bCs/>
      <w:color w:val="000000"/>
    </w:rPr>
  </w:style>
  <w:style w:type="paragraph" w:styleId="Textonotaalfinal">
    <w:name w:val="endnote text"/>
    <w:basedOn w:val="Normal"/>
    <w:link w:val="TextonotaalfinalCar"/>
    <w:uiPriority w:val="99"/>
    <w:unhideWhenUsed/>
    <w:rsid w:val="008612A6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8612A6"/>
    <w:rPr>
      <w:rFonts w:asciiTheme="minorHAnsi" w:hAnsiTheme="minorHAnsi"/>
      <w:color w:val="000000"/>
    </w:rPr>
  </w:style>
  <w:style w:type="character" w:styleId="Refdenotaalfinal">
    <w:name w:val="endnote reference"/>
    <w:basedOn w:val="Fuentedeprrafopredeter"/>
    <w:uiPriority w:val="99"/>
    <w:semiHidden/>
    <w:unhideWhenUsed/>
    <w:rsid w:val="008612A6"/>
    <w:rPr>
      <w:vertAlign w:val="superscript"/>
    </w:rPr>
  </w:style>
  <w:style w:type="character" w:customStyle="1" w:styleId="cf01">
    <w:name w:val="cf01"/>
    <w:basedOn w:val="Fuentedeprrafopredeter"/>
    <w:rsid w:val="00B7234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Fuentedeprrafopredeter"/>
    <w:rsid w:val="00B7234D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B7234D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lang w:val="es-CR" w:eastAsia="es-CR"/>
    </w:rPr>
  </w:style>
  <w:style w:type="paragraph" w:customStyle="1" w:styleId="Default">
    <w:name w:val="Default"/>
    <w:rsid w:val="0032793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8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7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3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rojas\AppData\Roaming\Microsoft\Templates\Formulario%20sanitario%20de%20cargo%20por%20no%20presentaci&#243;n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D59F2D-E728-4748-AB94-0AD6404CF7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A06A79-4D0B-48EF-8D86-C6E280DB46F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03B2DFE-AF2B-49A7-B0BE-E9C5D01D36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D04B6DF-F71C-4B65-AC86-DE3F59EC5B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sanitario de cargo por no presentación</Template>
  <TotalTime>0</TotalTime>
  <Pages>1</Pages>
  <Words>2109</Words>
  <Characters>11604</Characters>
  <Application>Microsoft Office Word</Application>
  <DocSecurity>0</DocSecurity>
  <Lines>96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2023-11-15T00:47:00Z</dcterms:created>
  <dcterms:modified xsi:type="dcterms:W3CDTF">2023-11-15T00:47:00Z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